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VAMnolines"/>
        <w:tblW w:w="8530" w:type="dxa"/>
        <w:tblLook w:val="04A0" w:firstRow="1" w:lastRow="0" w:firstColumn="1" w:lastColumn="0" w:noHBand="0" w:noVBand="1"/>
      </w:tblPr>
      <w:tblGrid>
        <w:gridCol w:w="8530"/>
      </w:tblGrid>
      <w:tr w:rsidRPr="00B81621" w:rsidR="00B81621" w:rsidTr="004603C0" w14:paraId="394919F3" w14:textId="77777777">
        <w:trPr>
          <w:trHeight w:val="2097"/>
        </w:trPr>
        <w:tc>
          <w:tcPr>
            <w:tcW w:w="8530" w:type="dxa"/>
          </w:tcPr>
          <w:p w:rsidR="004A0D85" w:rsidP="003F520B" w:rsidRDefault="00AE5EBA" w14:paraId="2C760834" w14:textId="4DF29E6F">
            <w:pPr>
              <w:pStyle w:val="Title"/>
              <w:rPr>
                <w:sz w:val="76"/>
                <w:szCs w:val="76"/>
              </w:rPr>
            </w:pPr>
            <w:r w:rsidRPr="0A3F2B4E">
              <w:rPr>
                <w:sz w:val="76"/>
                <w:szCs w:val="76"/>
              </w:rPr>
              <w:t>Oxford-Wessex</w:t>
            </w:r>
            <w:r w:rsidRPr="0A3F2B4E" w:rsidR="00933CA2">
              <w:rPr>
                <w:sz w:val="76"/>
                <w:szCs w:val="76"/>
              </w:rPr>
              <w:t xml:space="preserve"> </w:t>
            </w:r>
            <w:r w:rsidRPr="0A3F2B4E" w:rsidR="00243A34">
              <w:rPr>
                <w:sz w:val="76"/>
                <w:szCs w:val="76"/>
              </w:rPr>
              <w:t>C</w:t>
            </w:r>
            <w:r w:rsidRPr="0A3F2B4E" w:rsidR="00F64740">
              <w:rPr>
                <w:sz w:val="76"/>
                <w:szCs w:val="76"/>
              </w:rPr>
              <w:t>ollaborative Doctoral Landscape Partnership</w:t>
            </w:r>
            <w:r w:rsidRPr="0A3F2B4E" w:rsidR="00A17FDD">
              <w:rPr>
                <w:sz w:val="76"/>
                <w:szCs w:val="76"/>
              </w:rPr>
              <w:t xml:space="preserve"> </w:t>
            </w:r>
            <w:r w:rsidRPr="0A3F2B4E" w:rsidR="5A215E4F">
              <w:rPr>
                <w:sz w:val="76"/>
                <w:szCs w:val="76"/>
              </w:rPr>
              <w:t>(Oxford-Wessex CDLP)</w:t>
            </w:r>
          </w:p>
          <w:p w:rsidR="004A0D85" w:rsidP="003F520B" w:rsidRDefault="004A0D85" w14:paraId="07274D03" w14:textId="77777777">
            <w:pPr>
              <w:pStyle w:val="Title"/>
              <w:rPr>
                <w:sz w:val="76"/>
                <w:szCs w:val="8"/>
              </w:rPr>
            </w:pPr>
          </w:p>
          <w:p w:rsidRPr="00B81621" w:rsidR="00B81621" w:rsidP="003F520B" w:rsidRDefault="006878C8" w14:paraId="4EB60E22" w14:textId="4725908D">
            <w:pPr>
              <w:pStyle w:val="Title"/>
            </w:pPr>
            <w:r w:rsidRPr="0A3F2B4E">
              <w:rPr>
                <w:sz w:val="54"/>
                <w:szCs w:val="54"/>
              </w:rPr>
              <w:t>Project Proposal</w:t>
            </w:r>
            <w:r w:rsidRPr="0A3F2B4E" w:rsidR="00197C0A">
              <w:rPr>
                <w:sz w:val="54"/>
                <w:szCs w:val="54"/>
              </w:rPr>
              <w:t xml:space="preserve"> Form</w:t>
            </w:r>
            <w:r w:rsidRPr="0A3F2B4E">
              <w:rPr>
                <w:sz w:val="54"/>
                <w:szCs w:val="54"/>
              </w:rPr>
              <w:t xml:space="preserve"> </w:t>
            </w:r>
          </w:p>
        </w:tc>
      </w:tr>
      <w:tr w:rsidRPr="00B81621" w:rsidR="00B81621" w:rsidTr="004603C0" w14:paraId="63F7306F" w14:textId="77777777">
        <w:trPr>
          <w:trHeight w:val="632"/>
        </w:trPr>
        <w:tc>
          <w:tcPr>
            <w:tcW w:w="8530" w:type="dxa"/>
          </w:tcPr>
          <w:p w:rsidRPr="004A0D85" w:rsidR="00B81621" w:rsidP="003F520B" w:rsidRDefault="00B4246A" w14:paraId="447552D3" w14:textId="6A5FA20B">
            <w:pPr>
              <w:pStyle w:val="Subtitle"/>
              <w:rPr>
                <w:i/>
                <w:iCs/>
                <w:sz w:val="44"/>
                <w:szCs w:val="52"/>
              </w:rPr>
            </w:pPr>
            <w:r w:rsidRPr="00DA70EB">
              <w:rPr>
                <w:i/>
                <w:iCs/>
                <w:sz w:val="34"/>
                <w:szCs w:val="32"/>
              </w:rPr>
              <w:t xml:space="preserve">For </w:t>
            </w:r>
            <w:r w:rsidRPr="00DA70EB" w:rsidR="00DA70EB">
              <w:rPr>
                <w:i/>
                <w:iCs/>
                <w:sz w:val="34"/>
                <w:szCs w:val="32"/>
              </w:rPr>
              <w:t xml:space="preserve">PhD </w:t>
            </w:r>
            <w:r w:rsidRPr="00DA70EB">
              <w:rPr>
                <w:i/>
                <w:iCs/>
                <w:sz w:val="34"/>
                <w:szCs w:val="32"/>
              </w:rPr>
              <w:t xml:space="preserve">studentships commencing in </w:t>
            </w:r>
            <w:r w:rsidRPr="00DA70EB" w:rsidR="00DA70EB">
              <w:rPr>
                <w:i/>
                <w:iCs/>
                <w:sz w:val="34"/>
                <w:szCs w:val="32"/>
              </w:rPr>
              <w:t xml:space="preserve">October </w:t>
            </w:r>
            <w:r w:rsidRPr="00DA70EB">
              <w:rPr>
                <w:i/>
                <w:iCs/>
                <w:sz w:val="34"/>
                <w:szCs w:val="32"/>
              </w:rPr>
              <w:t>2027</w:t>
            </w:r>
          </w:p>
        </w:tc>
      </w:tr>
      <w:tr w:rsidRPr="00B81621" w:rsidR="00B81621" w:rsidTr="004603C0" w14:paraId="20C71828" w14:textId="77777777">
        <w:trPr>
          <w:trHeight w:val="260"/>
        </w:trPr>
        <w:tc>
          <w:tcPr>
            <w:tcW w:w="8530" w:type="dxa"/>
          </w:tcPr>
          <w:p w:rsidR="00B81621" w:rsidP="003F520B" w:rsidRDefault="00B81621" w14:paraId="2056FE2A" w14:textId="77777777">
            <w:pPr>
              <w:pStyle w:val="Author"/>
            </w:pPr>
          </w:p>
          <w:p w:rsidRPr="00D62B29" w:rsidR="00D62B29" w:rsidP="00D62B29" w:rsidRDefault="00D62B29" w14:paraId="1D09EC9E" w14:textId="2276891B">
            <w:pPr>
              <w:pStyle w:val="Para"/>
            </w:pPr>
            <w:r w:rsidRPr="00E556FE">
              <w:rPr>
                <w:sz w:val="24"/>
                <w:szCs w:val="24"/>
              </w:rPr>
              <w:t xml:space="preserve">If you require this document in an alternative format, please contact </w:t>
            </w:r>
            <w:hyperlink r:id="rId11">
              <w:r w:rsidRPr="0A3F2B4E" w:rsidR="00025461">
                <w:rPr>
                  <w:rStyle w:val="Hyperlink"/>
                  <w:sz w:val="24"/>
                  <w:szCs w:val="24"/>
                </w:rPr>
                <w:t>researchsupport@glam.ox.ac.uk</w:t>
              </w:r>
            </w:hyperlink>
            <w:r w:rsidRPr="00E556FE" w:rsidR="00025461">
              <w:rPr>
                <w:sz w:val="24"/>
                <w:szCs w:val="24"/>
              </w:rPr>
              <w:t>.</w:t>
            </w:r>
          </w:p>
        </w:tc>
      </w:tr>
      <w:tr w:rsidRPr="00B81621" w:rsidR="00B81621" w:rsidTr="004603C0" w14:paraId="5A4789A3" w14:textId="77777777">
        <w:trPr>
          <w:trHeight w:val="260"/>
        </w:trPr>
        <w:tc>
          <w:tcPr>
            <w:tcW w:w="8530" w:type="dxa"/>
          </w:tcPr>
          <w:p w:rsidRPr="00B81621" w:rsidR="00B81621" w:rsidP="003F520B" w:rsidRDefault="00B81621" w14:paraId="10F67733" w14:textId="75FEA3FD">
            <w:pPr>
              <w:pStyle w:val="Date"/>
            </w:pPr>
          </w:p>
        </w:tc>
      </w:tr>
      <w:tr w:rsidRPr="00B81621" w:rsidR="00B81621" w:rsidTr="004603C0" w14:paraId="69EC0153" w14:textId="77777777">
        <w:trPr>
          <w:trHeight w:val="5276"/>
        </w:trPr>
        <w:tc>
          <w:tcPr>
            <w:tcW w:w="8530" w:type="dxa"/>
            <w:vAlign w:val="bottom"/>
          </w:tcPr>
          <w:p w:rsidRPr="00B81621" w:rsidR="00B81621" w:rsidP="009A4998" w:rsidRDefault="00B81621" w14:paraId="05780F34" w14:textId="68FC62F4">
            <w:pPr>
              <w:pStyle w:val="Date"/>
              <w:spacing w:after="0" w:line="240" w:lineRule="auto"/>
              <w:jc w:val="right"/>
            </w:pPr>
          </w:p>
        </w:tc>
      </w:tr>
      <w:tr w:rsidRPr="00B81621" w:rsidR="004F507B" w:rsidTr="004603C0" w14:paraId="5CFF9063" w14:textId="77777777">
        <w:trPr>
          <w:trHeight w:val="26"/>
        </w:trPr>
        <w:tc>
          <w:tcPr>
            <w:tcW w:w="8530" w:type="dxa"/>
            <w:vAlign w:val="bottom"/>
          </w:tcPr>
          <w:p w:rsidRPr="004F507B" w:rsidR="004F507B" w:rsidP="004F507B" w:rsidRDefault="004F507B" w14:paraId="1DFBB947" w14:textId="77777777">
            <w:pPr>
              <w:pStyle w:val="Date"/>
              <w:spacing w:after="0" w:line="20" w:lineRule="exact"/>
              <w:jc w:val="right"/>
              <w:rPr>
                <w:noProof/>
                <w:sz w:val="2"/>
                <w:szCs w:val="2"/>
              </w:rPr>
            </w:pPr>
          </w:p>
        </w:tc>
      </w:tr>
    </w:tbl>
    <w:p w:rsidR="00264367" w:rsidP="0033067E" w:rsidRDefault="00264367" w14:paraId="53531DA0" w14:textId="77777777">
      <w:pPr>
        <w:pStyle w:val="ContentsHeading"/>
      </w:pPr>
      <w:r>
        <w:lastRenderedPageBreak/>
        <w:t>Contents</w:t>
      </w:r>
    </w:p>
    <w:p w:rsidR="00B83134" w:rsidRDefault="008C773A" w14:paraId="3D9D3113" w14:textId="6E6692E4">
      <w:pPr>
        <w:pStyle w:val="TOC1"/>
        <w:rPr>
          <w:rFonts w:eastAsiaTheme="minorEastAsia"/>
          <w:lang w:eastAsia="en-GB"/>
        </w:rPr>
      </w:pPr>
      <w:r>
        <w:fldChar w:fldCharType="begin"/>
      </w:r>
      <w:r>
        <w:instrText xml:space="preserve"> TOC \o "1-1" \u </w:instrText>
      </w:r>
      <w:r>
        <w:fldChar w:fldCharType="separate"/>
      </w:r>
      <w:r w:rsidR="00B83134">
        <w:t>Advice for applicants</w:t>
      </w:r>
      <w:r w:rsidR="00B83134">
        <w:tab/>
      </w:r>
      <w:r w:rsidR="00B83134">
        <w:fldChar w:fldCharType="begin"/>
      </w:r>
      <w:r w:rsidR="00B83134">
        <w:instrText xml:space="preserve"> PAGEREF _Toc237094960 \h </w:instrText>
      </w:r>
      <w:r w:rsidR="00B83134">
        <w:fldChar w:fldCharType="separate"/>
      </w:r>
      <w:r w:rsidR="00B83134">
        <w:t>3</w:t>
      </w:r>
      <w:r w:rsidR="00B83134">
        <w:fldChar w:fldCharType="end"/>
      </w:r>
    </w:p>
    <w:p w:rsidR="00B83134" w:rsidRDefault="00B83134" w14:paraId="52706F8E" w14:textId="199848F2">
      <w:pPr>
        <w:pStyle w:val="TOC1"/>
        <w:rPr>
          <w:rFonts w:eastAsiaTheme="minorEastAsia"/>
          <w:lang w:eastAsia="en-GB"/>
        </w:rPr>
      </w:pPr>
      <w:r>
        <w:t>Project Summary</w:t>
      </w:r>
      <w:r>
        <w:tab/>
      </w:r>
      <w:r>
        <w:fldChar w:fldCharType="begin"/>
      </w:r>
      <w:r>
        <w:instrText xml:space="preserve"> PAGEREF _Toc237094961 \h </w:instrText>
      </w:r>
      <w:r>
        <w:fldChar w:fldCharType="separate"/>
      </w:r>
      <w:r>
        <w:t>4</w:t>
      </w:r>
      <w:r>
        <w:fldChar w:fldCharType="end"/>
      </w:r>
    </w:p>
    <w:p w:rsidR="00B83134" w:rsidRDefault="00B83134" w14:paraId="3E7489A1" w14:textId="5746361F">
      <w:pPr>
        <w:pStyle w:val="TOC1"/>
        <w:rPr>
          <w:rFonts w:eastAsiaTheme="minorEastAsia"/>
          <w:lang w:eastAsia="en-GB"/>
        </w:rPr>
      </w:pPr>
      <w:r>
        <w:t>Section 1: Core Team</w:t>
      </w:r>
      <w:r>
        <w:tab/>
      </w:r>
      <w:r>
        <w:fldChar w:fldCharType="begin"/>
      </w:r>
      <w:r>
        <w:instrText xml:space="preserve"> PAGEREF _Toc237094962 \h </w:instrText>
      </w:r>
      <w:r>
        <w:fldChar w:fldCharType="separate"/>
      </w:r>
      <w:r>
        <w:t>5</w:t>
      </w:r>
      <w:r>
        <w:fldChar w:fldCharType="end"/>
      </w:r>
    </w:p>
    <w:p w:rsidR="00B83134" w:rsidRDefault="00B83134" w14:paraId="17D0C6AC" w14:textId="2CDF983C">
      <w:pPr>
        <w:pStyle w:val="TOC1"/>
        <w:rPr>
          <w:rFonts w:eastAsiaTheme="minorEastAsia"/>
          <w:lang w:eastAsia="en-GB"/>
        </w:rPr>
      </w:pPr>
      <w:r>
        <w:t>Section 2: Vision</w:t>
      </w:r>
      <w:r>
        <w:tab/>
      </w:r>
      <w:r>
        <w:fldChar w:fldCharType="begin"/>
      </w:r>
      <w:r>
        <w:instrText xml:space="preserve"> PAGEREF _Toc237094963 \h </w:instrText>
      </w:r>
      <w:r>
        <w:fldChar w:fldCharType="separate"/>
      </w:r>
      <w:r>
        <w:t>9</w:t>
      </w:r>
      <w:r>
        <w:fldChar w:fldCharType="end"/>
      </w:r>
    </w:p>
    <w:p w:rsidR="00B83134" w:rsidRDefault="00B83134" w14:paraId="3F627E84" w14:textId="1B2E7D7F">
      <w:pPr>
        <w:pStyle w:val="TOC1"/>
        <w:rPr>
          <w:rFonts w:eastAsiaTheme="minorEastAsia"/>
          <w:lang w:eastAsia="en-GB"/>
        </w:rPr>
      </w:pPr>
      <w:r>
        <w:t>Section 3: Approach</w:t>
      </w:r>
      <w:r>
        <w:tab/>
      </w:r>
      <w:r>
        <w:fldChar w:fldCharType="begin"/>
      </w:r>
      <w:r>
        <w:instrText xml:space="preserve"> PAGEREF _Toc237094964 \h </w:instrText>
      </w:r>
      <w:r>
        <w:fldChar w:fldCharType="separate"/>
      </w:r>
      <w:r>
        <w:t>10</w:t>
      </w:r>
      <w:r>
        <w:fldChar w:fldCharType="end"/>
      </w:r>
    </w:p>
    <w:p w:rsidR="00B83134" w:rsidRDefault="00B83134" w14:paraId="409C531D" w14:textId="1C817D4D">
      <w:pPr>
        <w:pStyle w:val="TOC1"/>
        <w:rPr>
          <w:rFonts w:eastAsiaTheme="minorEastAsia"/>
          <w:lang w:eastAsia="en-GB"/>
        </w:rPr>
      </w:pPr>
      <w:r>
        <w:t>Section 4: Supervisory Arrangements</w:t>
      </w:r>
      <w:r>
        <w:tab/>
      </w:r>
      <w:r>
        <w:fldChar w:fldCharType="begin"/>
      </w:r>
      <w:r>
        <w:instrText xml:space="preserve"> PAGEREF _Toc237094965 \h </w:instrText>
      </w:r>
      <w:r>
        <w:fldChar w:fldCharType="separate"/>
      </w:r>
      <w:r>
        <w:t>12</w:t>
      </w:r>
      <w:r>
        <w:fldChar w:fldCharType="end"/>
      </w:r>
    </w:p>
    <w:p w:rsidR="00B83134" w:rsidRDefault="00B83134" w14:paraId="482D4C1D" w14:textId="482637E8">
      <w:pPr>
        <w:pStyle w:val="TOC1"/>
        <w:rPr>
          <w:rFonts w:eastAsiaTheme="minorEastAsia"/>
          <w:lang w:eastAsia="en-GB"/>
        </w:rPr>
      </w:pPr>
      <w:r>
        <w:t>Section 5: Recruitment, Selection and EDI</w:t>
      </w:r>
      <w:r>
        <w:tab/>
      </w:r>
      <w:r>
        <w:fldChar w:fldCharType="begin"/>
      </w:r>
      <w:r>
        <w:instrText xml:space="preserve"> PAGEREF _Toc237094966 \h </w:instrText>
      </w:r>
      <w:r>
        <w:fldChar w:fldCharType="separate"/>
      </w:r>
      <w:r>
        <w:t>13</w:t>
      </w:r>
      <w:r>
        <w:fldChar w:fldCharType="end"/>
      </w:r>
    </w:p>
    <w:p w:rsidR="00B83134" w:rsidRDefault="00B83134" w14:paraId="0CCDC071" w14:textId="610226FE">
      <w:pPr>
        <w:pStyle w:val="TOC1"/>
        <w:rPr>
          <w:rFonts w:eastAsiaTheme="minorEastAsia"/>
          <w:lang w:eastAsia="en-GB"/>
        </w:rPr>
      </w:pPr>
      <w:r>
        <w:t>Section 6: Intellectual Property (IP) Management and Communication</w:t>
      </w:r>
      <w:r>
        <w:tab/>
      </w:r>
      <w:r>
        <w:fldChar w:fldCharType="begin"/>
      </w:r>
      <w:r>
        <w:instrText xml:space="preserve"> PAGEREF _Toc237094967 \h </w:instrText>
      </w:r>
      <w:r>
        <w:fldChar w:fldCharType="separate"/>
      </w:r>
      <w:r>
        <w:t>15</w:t>
      </w:r>
      <w:r>
        <w:fldChar w:fldCharType="end"/>
      </w:r>
    </w:p>
    <w:p w:rsidR="00B83134" w:rsidRDefault="00B83134" w14:paraId="4C5C629A" w14:textId="7C086D47">
      <w:pPr>
        <w:pStyle w:val="TOC1"/>
        <w:rPr>
          <w:rFonts w:eastAsiaTheme="minorEastAsia"/>
          <w:lang w:eastAsia="en-GB"/>
        </w:rPr>
      </w:pPr>
      <w:r>
        <w:t>Section 7: Ethics and Responsible Research and Innovation (RRI)</w:t>
      </w:r>
      <w:r>
        <w:tab/>
      </w:r>
      <w:r>
        <w:fldChar w:fldCharType="begin"/>
      </w:r>
      <w:r>
        <w:instrText xml:space="preserve"> PAGEREF _Toc237094968 \h </w:instrText>
      </w:r>
      <w:r>
        <w:fldChar w:fldCharType="separate"/>
      </w:r>
      <w:r>
        <w:t>16</w:t>
      </w:r>
      <w:r>
        <w:fldChar w:fldCharType="end"/>
      </w:r>
    </w:p>
    <w:p w:rsidR="00B83134" w:rsidRDefault="00B83134" w14:paraId="0F3F8697" w14:textId="3205CA2C">
      <w:pPr>
        <w:pStyle w:val="TOC1"/>
        <w:rPr>
          <w:rFonts w:eastAsiaTheme="minorEastAsia"/>
          <w:lang w:eastAsia="en-GB"/>
        </w:rPr>
      </w:pPr>
      <w:r>
        <w:t>Section 8: Approvals</w:t>
      </w:r>
      <w:r>
        <w:tab/>
      </w:r>
      <w:r>
        <w:fldChar w:fldCharType="begin"/>
      </w:r>
      <w:r>
        <w:instrText xml:space="preserve"> PAGEREF _Toc237094969 \h </w:instrText>
      </w:r>
      <w:r>
        <w:fldChar w:fldCharType="separate"/>
      </w:r>
      <w:r>
        <w:t>17</w:t>
      </w:r>
      <w:r>
        <w:fldChar w:fldCharType="end"/>
      </w:r>
    </w:p>
    <w:p w:rsidR="00264367" w:rsidP="004A562D" w:rsidRDefault="008C773A" w14:paraId="216B08B8" w14:textId="131AFDC3">
      <w:pPr>
        <w:pStyle w:val="Para"/>
        <w:tabs>
          <w:tab w:val="right" w:pos="9498"/>
        </w:tabs>
      </w:pPr>
      <w:r>
        <w:rPr>
          <w:noProof/>
        </w:rPr>
        <w:fldChar w:fldCharType="end"/>
      </w:r>
    </w:p>
    <w:p w:rsidR="00264367" w:rsidP="00264367" w:rsidRDefault="00264367" w14:paraId="223A48D9" w14:textId="77777777">
      <w:pPr>
        <w:pStyle w:val="Para"/>
      </w:pPr>
    </w:p>
    <w:p w:rsidR="00B81621" w:rsidP="00264367" w:rsidRDefault="00B81621" w14:paraId="310963AE" w14:textId="77777777">
      <w:pPr>
        <w:pStyle w:val="Para"/>
      </w:pPr>
    </w:p>
    <w:p w:rsidR="00B81621" w:rsidP="00264367" w:rsidRDefault="00B81621" w14:paraId="5041E28D" w14:textId="77777777">
      <w:pPr>
        <w:pStyle w:val="Para"/>
        <w:sectPr w:rsidR="00B81621" w:rsidSect="00D46031">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851" w:bottom="425" w:left="1191" w:header="284" w:footer="284" w:gutter="0"/>
          <w:cols w:space="708"/>
          <w:titlePg/>
          <w:docGrid w:linePitch="360"/>
        </w:sectPr>
      </w:pPr>
    </w:p>
    <w:p w:rsidR="00536B25" w:rsidP="004A617F" w:rsidRDefault="00F63054" w14:paraId="0A9D1AFC" w14:textId="5BCD22E4">
      <w:pPr>
        <w:pStyle w:val="Heading1"/>
      </w:pPr>
      <w:bookmarkStart w:name="_Toc237094960" w:id="0"/>
      <w:r>
        <w:lastRenderedPageBreak/>
        <w:t>Advice for applicants</w:t>
      </w:r>
      <w:bookmarkEnd w:id="0"/>
    </w:p>
    <w:p w:rsidR="00A5276F" w:rsidP="00F63054" w:rsidRDefault="00C67704" w14:paraId="75F72B4A" w14:textId="67FDB932">
      <w:pPr>
        <w:pStyle w:val="Para"/>
        <w:jc w:val="both"/>
      </w:pPr>
      <w:r>
        <w:t xml:space="preserve">This form should </w:t>
      </w:r>
      <w:r w:rsidRPr="00276FA4">
        <w:t>be filled out jointly between a named member</w:t>
      </w:r>
      <w:r w:rsidR="00D87DEF">
        <w:t xml:space="preserve"> staff from</w:t>
      </w:r>
      <w:r w:rsidRPr="00276FA4">
        <w:t xml:space="preserve"> </w:t>
      </w:r>
      <w:r w:rsidR="00396C74">
        <w:t xml:space="preserve">Oxford University Gardens, Libraries and Museums (GLAM) </w:t>
      </w:r>
      <w:r w:rsidR="008D1747">
        <w:t>or Wessex Museums,</w:t>
      </w:r>
      <w:r w:rsidRPr="00276FA4">
        <w:t xml:space="preserve"> and a named member of staff from a Higher Education Institution (HEI). </w:t>
      </w:r>
      <w:r w:rsidRPr="007231A2">
        <w:t xml:space="preserve">The proposal </w:t>
      </w:r>
      <w:r w:rsidRPr="00276FA4">
        <w:t xml:space="preserve">must be suitable for PhD-level research. </w:t>
      </w:r>
    </w:p>
    <w:p w:rsidR="00A5276F" w:rsidP="00F63054" w:rsidRDefault="00A5276F" w14:paraId="58DEC519" w14:textId="1AF37D5E">
      <w:pPr>
        <w:pStyle w:val="Para"/>
      </w:pPr>
      <w:r>
        <w:t xml:space="preserve">Applicants should consult relevant </w:t>
      </w:r>
      <w:r w:rsidR="0015758E">
        <w:t>additional documentation including:</w:t>
      </w:r>
    </w:p>
    <w:p w:rsidRPr="00475883" w:rsidR="0015758E" w:rsidP="00F63054" w:rsidRDefault="00475883" w14:paraId="2098AE5B" w14:textId="41B41F24">
      <w:pPr>
        <w:pStyle w:val="Para"/>
        <w:numPr>
          <w:ilvl w:val="1"/>
          <w:numId w:val="22"/>
        </w:numPr>
        <w:ind w:left="1080"/>
        <w:rPr/>
      </w:pPr>
      <w:r w:rsidR="00475883">
        <w:rPr/>
        <w:t xml:space="preserve">Oxford-Wessex </w:t>
      </w:r>
      <w:r w:rsidR="23D2CA17">
        <w:rPr/>
        <w:t>CDLP</w:t>
      </w:r>
      <w:r w:rsidR="0015758E">
        <w:rPr/>
        <w:t xml:space="preserve"> </w:t>
      </w:r>
      <w:r w:rsidR="0015758E">
        <w:rPr/>
        <w:t>Equality, Diversity and Inclusion Action Plan</w:t>
      </w:r>
      <w:r w:rsidR="399F5FEF">
        <w:rPr/>
        <w:t>.</w:t>
      </w:r>
    </w:p>
    <w:p w:rsidR="00083CE4" w:rsidP="00F63054" w:rsidRDefault="00083CE4" w14:paraId="4AAD4D58" w14:textId="0744A73E">
      <w:pPr>
        <w:pStyle w:val="Para"/>
        <w:numPr>
          <w:ilvl w:val="1"/>
          <w:numId w:val="22"/>
        </w:numPr>
        <w:ind w:left="1080"/>
      </w:pPr>
      <w:r>
        <w:t xml:space="preserve">AHRC’s </w:t>
      </w:r>
      <w:hyperlink w:history="1" r:id="rId22">
        <w:r w:rsidRPr="00020497">
          <w:rPr>
            <w:rStyle w:val="Hyperlink"/>
          </w:rPr>
          <w:t>Equality, Diversity and Inclusion Action Plan</w:t>
        </w:r>
      </w:hyperlink>
      <w:r>
        <w:t>.</w:t>
      </w:r>
    </w:p>
    <w:p w:rsidR="006A4410" w:rsidP="00F63054" w:rsidRDefault="006A4410" w14:paraId="09944DB9" w14:textId="1B3325A7">
      <w:pPr>
        <w:pStyle w:val="ListParagraph"/>
        <w:numPr>
          <w:ilvl w:val="1"/>
          <w:numId w:val="22"/>
        </w:numPr>
        <w:shd w:val="clear" w:color="auto" w:fill="FFFFFF"/>
        <w:spacing w:before="100" w:beforeAutospacing="1" w:after="75" w:line="240" w:lineRule="auto"/>
        <w:ind w:left="1080"/>
        <w:rPr>
          <w:rFonts w:asciiTheme="majorHAnsi" w:hAnsiTheme="majorHAnsi"/>
        </w:rPr>
      </w:pPr>
      <w:r w:rsidRPr="006A4410">
        <w:rPr>
          <w:rFonts w:asciiTheme="majorHAnsi" w:hAnsiTheme="majorHAnsi"/>
        </w:rPr>
        <w:t>AHRC’s</w:t>
      </w:r>
      <w:r w:rsidR="00280C30">
        <w:rPr>
          <w:rFonts w:asciiTheme="majorHAnsi" w:hAnsiTheme="majorHAnsi"/>
        </w:rPr>
        <w:t xml:space="preserve"> </w:t>
      </w:r>
      <w:hyperlink w:history="1" r:id="rId23">
        <w:r w:rsidRPr="00280C30" w:rsidR="00280C30">
          <w:rPr>
            <w:rStyle w:val="Hyperlink"/>
            <w:rFonts w:asciiTheme="majorHAnsi" w:hAnsiTheme="majorHAnsi"/>
          </w:rPr>
          <w:t>Research Training Framework</w:t>
        </w:r>
        <w:r w:rsidRPr="00280C30">
          <w:rPr>
            <w:rStyle w:val="Hyperlink"/>
            <w:rFonts w:asciiTheme="majorHAnsi" w:hAnsiTheme="majorHAnsi"/>
          </w:rPr>
          <w:t> </w:t>
        </w:r>
      </w:hyperlink>
      <w:r w:rsidRPr="006A4410">
        <w:rPr>
          <w:rFonts w:asciiTheme="majorHAnsi" w:hAnsiTheme="majorHAnsi"/>
        </w:rPr>
        <w:t>for doctoral students, designed to help students and research organisations understand how we expect skills to be developed.</w:t>
      </w:r>
    </w:p>
    <w:p w:rsidR="006A4410" w:rsidP="00F63054" w:rsidRDefault="006A4410" w14:paraId="03B30B42" w14:textId="77777777">
      <w:pPr>
        <w:pStyle w:val="ListParagraph"/>
        <w:shd w:val="clear" w:color="auto" w:fill="FFFFFF"/>
        <w:spacing w:before="100" w:beforeAutospacing="1" w:after="75" w:line="240" w:lineRule="auto"/>
        <w:ind w:left="0"/>
        <w:rPr>
          <w:rFonts w:asciiTheme="majorHAnsi" w:hAnsiTheme="majorHAnsi"/>
        </w:rPr>
      </w:pPr>
    </w:p>
    <w:p w:rsidRPr="00F2542A" w:rsidR="006A4410" w:rsidP="00F63054" w:rsidRDefault="00280C30" w14:paraId="6CE9F7A9" w14:textId="43ADF0CF">
      <w:pPr>
        <w:pStyle w:val="ListParagraph"/>
        <w:numPr>
          <w:ilvl w:val="1"/>
          <w:numId w:val="22"/>
        </w:numPr>
        <w:ind w:left="1080"/>
        <w:rPr>
          <w:rFonts w:asciiTheme="majorHAnsi" w:hAnsiTheme="majorHAnsi"/>
        </w:rPr>
      </w:pPr>
      <w:r w:rsidRPr="00280C30">
        <w:rPr>
          <w:rFonts w:asciiTheme="majorHAnsi" w:hAnsiTheme="majorHAnsi"/>
        </w:rPr>
        <w:t xml:space="preserve">UK Research and Innovation (UKRI) </w:t>
      </w:r>
      <w:hyperlink w:history="1" r:id="rId24">
        <w:r w:rsidRPr="00280C30">
          <w:rPr>
            <w:rStyle w:val="Hyperlink"/>
            <w:rFonts w:asciiTheme="majorHAnsi" w:hAnsiTheme="majorHAnsi"/>
          </w:rPr>
          <w:t>Statement of expectations for postgraduate training</w:t>
        </w:r>
      </w:hyperlink>
      <w:r>
        <w:rPr>
          <w:rFonts w:asciiTheme="majorHAnsi" w:hAnsiTheme="majorHAnsi"/>
        </w:rPr>
        <w:t>.</w:t>
      </w:r>
    </w:p>
    <w:p w:rsidRPr="00BD7F1E" w:rsidR="00AC6895" w:rsidP="00F63054" w:rsidRDefault="005C5C98" w14:paraId="7036BB19" w14:textId="6FB264F1">
      <w:pPr>
        <w:pStyle w:val="Para"/>
        <w:numPr>
          <w:ilvl w:val="1"/>
          <w:numId w:val="22"/>
        </w:numPr>
        <w:ind w:left="1080"/>
        <w:rPr/>
      </w:pPr>
      <w:r w:rsidR="005C5C98">
        <w:rPr/>
        <w:t xml:space="preserve">Oxford-Wessex </w:t>
      </w:r>
      <w:r w:rsidR="005C5C98">
        <w:rPr/>
        <w:t>CDL</w:t>
      </w:r>
      <w:r w:rsidR="4D72B5DE">
        <w:rPr/>
        <w:t>P</w:t>
      </w:r>
      <w:r w:rsidR="00AC6895">
        <w:rPr/>
        <w:t xml:space="preserve"> FAQ</w:t>
      </w:r>
      <w:r w:rsidR="00CF05C3">
        <w:rPr/>
        <w:t xml:space="preserve"> 2026</w:t>
      </w:r>
    </w:p>
    <w:p w:rsidR="00E839B5" w:rsidP="00F63054" w:rsidRDefault="00275397" w14:paraId="35AC6098" w14:textId="0EAF89CB">
      <w:pPr>
        <w:pStyle w:val="Para"/>
      </w:pPr>
      <w:r w:rsidRPr="00BD5DA0">
        <w:t xml:space="preserve">All applications should be compliant with the partner HEIs regulations for Research Degrees and with both the HEI and Cultural Heritage Partner’s </w:t>
      </w:r>
      <w:r w:rsidR="6F9E0AF4">
        <w:t>e</w:t>
      </w:r>
      <w:r>
        <w:t>thics</w:t>
      </w:r>
      <w:r w:rsidRPr="00BD5DA0">
        <w:t xml:space="preserve"> regulations.</w:t>
      </w:r>
    </w:p>
    <w:p w:rsidR="00D406DA" w:rsidP="00F63054" w:rsidRDefault="00D406DA" w14:paraId="2A5D5A9D" w14:textId="18423921">
      <w:pPr>
        <w:pStyle w:val="Para"/>
      </w:pPr>
      <w:r w:rsidRPr="008B27CF">
        <w:t>Potential supervisors from O</w:t>
      </w:r>
      <w:r w:rsidRPr="008B27CF" w:rsidR="005C5C98">
        <w:t>xford</w:t>
      </w:r>
      <w:r w:rsidRPr="008B27CF">
        <w:t xml:space="preserve"> GLAM departments are </w:t>
      </w:r>
      <w:r w:rsidRPr="00D96005">
        <w:t>strongly advised</w:t>
      </w:r>
      <w:r w:rsidRPr="008B27CF">
        <w:t xml:space="preserve"> to contact </w:t>
      </w:r>
      <w:r w:rsidR="006454D2">
        <w:t>the GLAM Research and Impact team</w:t>
      </w:r>
      <w:r w:rsidRPr="008B27CF">
        <w:t xml:space="preserve"> for further advice and guidance before submitting </w:t>
      </w:r>
      <w:r w:rsidRPr="008B27CF" w:rsidR="00E564F3">
        <w:t>a proposal.</w:t>
      </w:r>
      <w:r w:rsidR="002604BC">
        <w:t xml:space="preserve"> </w:t>
      </w:r>
    </w:p>
    <w:p w:rsidR="002604BC" w:rsidP="00F63054" w:rsidRDefault="002604BC" w14:paraId="673AB17F" w14:textId="5DF8E6EB">
      <w:pPr>
        <w:pStyle w:val="Para"/>
      </w:pPr>
      <w:r>
        <w:t>Potential supervisors from Wessex Museums are strongly advised to contact Hannah Baker at email for further advice and guidance before submitting a proposal.</w:t>
      </w:r>
    </w:p>
    <w:p w:rsidR="00DF4B4B" w:rsidP="00DF4B4B" w:rsidRDefault="00DF4B4B" w14:paraId="223A225D" w14:textId="2C0A7F57">
      <w:pPr>
        <w:pStyle w:val="Para"/>
        <w:rPr>
          <w:b/>
          <w:bCs/>
        </w:rPr>
      </w:pPr>
      <w:r w:rsidRPr="00DF4B4B">
        <w:rPr>
          <w:b/>
          <w:bCs/>
        </w:rPr>
        <w:t>Submission Deadlines</w:t>
      </w:r>
      <w:r>
        <w:rPr>
          <w:b/>
          <w:bCs/>
        </w:rPr>
        <w:t>:</w:t>
      </w:r>
    </w:p>
    <w:p w:rsidR="73E5DE61" w:rsidP="0A3F2B4E" w:rsidRDefault="73E5DE61" w14:paraId="2B550620" w14:textId="02CAA63C">
      <w:pPr>
        <w:pStyle w:val="Para"/>
        <w:numPr>
          <w:ilvl w:val="0"/>
          <w:numId w:val="19"/>
        </w:numPr>
        <w:rPr>
          <w:b/>
          <w:bCs/>
        </w:rPr>
      </w:pPr>
      <w:r>
        <w:t>Oxford GLAM and Wessex Museums initial deadline (for Project Summary and Section 1)</w:t>
      </w:r>
      <w:r w:rsidR="080B0A0E">
        <w:t>:</w:t>
      </w:r>
      <w:r w:rsidRPr="0A3F2B4E" w:rsidR="080B0A0E">
        <w:rPr>
          <w:b/>
          <w:bCs/>
        </w:rPr>
        <w:t xml:space="preserve"> </w:t>
      </w:r>
      <w:r w:rsidR="007273ED">
        <w:t xml:space="preserve">Please submit </w:t>
      </w:r>
      <w:r w:rsidR="080B0A0E">
        <w:t>to GLAM Research and Impact team (</w:t>
      </w:r>
      <w:hyperlink r:id="rId25">
        <w:r w:rsidRPr="0A3F2B4E" w:rsidR="080B0A0E">
          <w:rPr>
            <w:rStyle w:val="Hyperlink"/>
          </w:rPr>
          <w:t>researchsupport@glam.ox.ac.uk</w:t>
        </w:r>
      </w:hyperlink>
      <w:r w:rsidR="080B0A0E">
        <w:t xml:space="preserve">) by 17:00 on </w:t>
      </w:r>
      <w:r w:rsidRPr="0A3F2B4E" w:rsidR="080B0A0E">
        <w:rPr>
          <w:b/>
          <w:bCs/>
        </w:rPr>
        <w:t>2 November 2026</w:t>
      </w:r>
      <w:r w:rsidR="080B0A0E">
        <w:t>.</w:t>
      </w:r>
      <w:r w:rsidR="5068DE0D">
        <w:t xml:space="preserve"> This is to allow us to check project ideas for feasibility before completion of a full stage proposal</w:t>
      </w:r>
      <w:r w:rsidR="18831E88">
        <w:t>.</w:t>
      </w:r>
    </w:p>
    <w:p w:rsidRPr="009C07DA" w:rsidR="007273ED" w:rsidP="000D1CC3" w:rsidRDefault="463BFA1F" w14:paraId="485FDCF0" w14:textId="7228CCD4">
      <w:pPr>
        <w:pStyle w:val="Para"/>
        <w:numPr>
          <w:ilvl w:val="0"/>
          <w:numId w:val="19"/>
        </w:numPr>
        <w:rPr>
          <w:b/>
          <w:bCs/>
        </w:rPr>
      </w:pPr>
      <w:r>
        <w:t xml:space="preserve">If selection to continue to a full stage </w:t>
      </w:r>
      <w:r w:rsidR="00B52AE8">
        <w:t>proposal,</w:t>
      </w:r>
      <w:r>
        <w:t xml:space="preserve"> p</w:t>
      </w:r>
      <w:r w:rsidR="007273ED">
        <w:t xml:space="preserve">lease submit your </w:t>
      </w:r>
      <w:r w:rsidR="11D9AD72">
        <w:t xml:space="preserve">fully </w:t>
      </w:r>
      <w:r w:rsidR="007273ED">
        <w:t xml:space="preserve">completed </w:t>
      </w:r>
      <w:r w:rsidR="39BA656F">
        <w:t xml:space="preserve">proposal </w:t>
      </w:r>
      <w:r w:rsidR="007273ED">
        <w:t xml:space="preserve">form to </w:t>
      </w:r>
      <w:r w:rsidR="00606E05">
        <w:t>GLAM Research and Impact team</w:t>
      </w:r>
      <w:r w:rsidR="007273ED">
        <w:t xml:space="preserve"> (</w:t>
      </w:r>
      <w:hyperlink r:id="rId26">
        <w:r w:rsidRPr="0A3F2B4E" w:rsidR="00606E05">
          <w:rPr>
            <w:rStyle w:val="Hyperlink"/>
          </w:rPr>
          <w:t>researchsupport@glam.ox.ac.uk</w:t>
        </w:r>
      </w:hyperlink>
      <w:r w:rsidR="007273ED">
        <w:t>)</w:t>
      </w:r>
      <w:r w:rsidR="00606E05">
        <w:t xml:space="preserve"> </w:t>
      </w:r>
      <w:r w:rsidR="007273ED">
        <w:t xml:space="preserve">by 17:00 on </w:t>
      </w:r>
      <w:r w:rsidRPr="00FD1382" w:rsidR="00FD1382">
        <w:rPr>
          <w:b/>
          <w:bCs/>
        </w:rPr>
        <w:t>14 December 2</w:t>
      </w:r>
      <w:r w:rsidRPr="00FD1382" w:rsidR="007273ED">
        <w:rPr>
          <w:b/>
          <w:bCs/>
        </w:rPr>
        <w:t>02</w:t>
      </w:r>
      <w:r w:rsidRPr="00FD1382" w:rsidR="00606E05">
        <w:rPr>
          <w:b/>
          <w:bCs/>
        </w:rPr>
        <w:t>6</w:t>
      </w:r>
      <w:r w:rsidR="007273ED">
        <w:t>.</w:t>
      </w:r>
    </w:p>
    <w:p w:rsidR="009C07DA" w:rsidP="009C07DA" w:rsidRDefault="00A67F0A" w14:paraId="72E6FE15" w14:textId="755CDA13">
      <w:pPr>
        <w:pStyle w:val="Para"/>
      </w:pPr>
      <w:r>
        <w:t>Note:</w:t>
      </w:r>
      <w:r w:rsidR="007D5C38">
        <w:t xml:space="preserve"> </w:t>
      </w:r>
      <w:r w:rsidR="7B189F34">
        <w:t>Partner HEIs may also have initial / interim deadlines so it is the responsibility of the HEI supervisor/s to gain all necessary approvals from their HEI before the 1</w:t>
      </w:r>
      <w:r w:rsidR="00EA7857">
        <w:t>4</w:t>
      </w:r>
      <w:r w:rsidR="7B189F34">
        <w:t xml:space="preserve"> December submission dea</w:t>
      </w:r>
      <w:r w:rsidR="323C2575">
        <w:t xml:space="preserve">dline. </w:t>
      </w:r>
    </w:p>
    <w:p w:rsidR="00D016A0" w:rsidP="00D016A0" w:rsidRDefault="006615BC" w14:paraId="54A944F0" w14:textId="3F882A32">
      <w:pPr>
        <w:pStyle w:val="Heading1"/>
      </w:pPr>
      <w:bookmarkStart w:name="_Toc237094961" w:id="3"/>
      <w:r>
        <w:lastRenderedPageBreak/>
        <w:t>Project Summary</w:t>
      </w:r>
      <w:bookmarkEnd w:id="3"/>
    </w:p>
    <w:tbl>
      <w:tblPr>
        <w:tblStyle w:val="TableGrid"/>
        <w:tblW w:w="0" w:type="auto"/>
        <w:tblLook w:val="04A0" w:firstRow="1" w:lastRow="0" w:firstColumn="1" w:lastColumn="0" w:noHBand="0" w:noVBand="1"/>
      </w:tblPr>
      <w:tblGrid>
        <w:gridCol w:w="9514"/>
      </w:tblGrid>
      <w:tr w:rsidR="00BE51CB" w:rsidTr="000512E4" w14:paraId="7F51EA4B" w14:textId="77777777">
        <w:tc>
          <w:tcPr>
            <w:tcW w:w="9514" w:type="dxa"/>
            <w:shd w:val="clear" w:color="auto" w:fill="F4EAD3" w:themeFill="background2"/>
          </w:tcPr>
          <w:p w:rsidRPr="00D07DBD" w:rsidR="00BE51CB" w:rsidP="000D1CC3" w:rsidRDefault="0099412A" w14:paraId="57F8D00A" w14:textId="4761A3A0">
            <w:pPr>
              <w:pStyle w:val="Para"/>
              <w:numPr>
                <w:ilvl w:val="0"/>
                <w:numId w:val="7"/>
              </w:numPr>
              <w:rPr>
                <w:b/>
                <w:bCs/>
              </w:rPr>
            </w:pPr>
            <w:r>
              <w:rPr>
                <w:b/>
                <w:bCs/>
              </w:rPr>
              <w:t>Title of Project</w:t>
            </w:r>
            <w:r w:rsidR="003A5714">
              <w:rPr>
                <w:b/>
                <w:bCs/>
              </w:rPr>
              <w:t xml:space="preserve"> (no more than 150 characters)</w:t>
            </w:r>
          </w:p>
        </w:tc>
      </w:tr>
      <w:tr w:rsidR="00BE51CB" w:rsidTr="0099412A" w14:paraId="6C952632" w14:textId="77777777">
        <w:trPr>
          <w:trHeight w:val="1616"/>
        </w:trPr>
        <w:tc>
          <w:tcPr>
            <w:tcW w:w="9514" w:type="dxa"/>
          </w:tcPr>
          <w:p w:rsidR="00BE51CB" w:rsidP="0099412A" w:rsidRDefault="00511293" w14:paraId="01F34470" w14:textId="7649E2DA">
            <w:pPr>
              <w:pStyle w:val="Para"/>
            </w:pPr>
            <w:r w:rsidRPr="00511293">
              <w:rPr>
                <w:i/>
              </w:rPr>
              <w:t xml:space="preserve">Please keep this brief – no more than 150 characters including spaces. If you are successful, you will need to also complete an online application form for the AHRC and they require titles to be within this character limit. </w:t>
            </w:r>
          </w:p>
        </w:tc>
      </w:tr>
    </w:tbl>
    <w:p w:rsidR="006615BC" w:rsidP="006615BC" w:rsidRDefault="006615BC" w14:paraId="3304C5B6" w14:textId="77777777">
      <w:pPr>
        <w:pStyle w:val="Para"/>
      </w:pPr>
    </w:p>
    <w:tbl>
      <w:tblPr>
        <w:tblStyle w:val="TableGrid"/>
        <w:tblW w:w="0" w:type="auto"/>
        <w:tblLook w:val="04A0" w:firstRow="1" w:lastRow="0" w:firstColumn="1" w:lastColumn="0" w:noHBand="0" w:noVBand="1"/>
      </w:tblPr>
      <w:tblGrid>
        <w:gridCol w:w="9514"/>
      </w:tblGrid>
      <w:tr w:rsidR="0099412A" w:rsidTr="000512E4" w14:paraId="41CA72FD" w14:textId="77777777">
        <w:tc>
          <w:tcPr>
            <w:tcW w:w="9514" w:type="dxa"/>
            <w:shd w:val="clear" w:color="auto" w:fill="F4EAD3" w:themeFill="background2"/>
          </w:tcPr>
          <w:p w:rsidRPr="00D07DBD" w:rsidR="0099412A" w:rsidP="000D1CC3" w:rsidRDefault="0093678B" w14:paraId="02924E17" w14:textId="238A7FCF">
            <w:pPr>
              <w:pStyle w:val="Para"/>
              <w:numPr>
                <w:ilvl w:val="0"/>
                <w:numId w:val="7"/>
              </w:numPr>
              <w:rPr>
                <w:b/>
                <w:bCs/>
              </w:rPr>
            </w:pPr>
            <w:r>
              <w:rPr>
                <w:b/>
                <w:bCs/>
              </w:rPr>
              <w:t>Project Summary</w:t>
            </w:r>
            <w:r w:rsidR="0099412A">
              <w:rPr>
                <w:b/>
                <w:bCs/>
              </w:rPr>
              <w:t xml:space="preserve"> </w:t>
            </w:r>
            <w:r w:rsidR="00527E57">
              <w:rPr>
                <w:b/>
                <w:bCs/>
              </w:rPr>
              <w:t>(no more than 250 words)</w:t>
            </w:r>
          </w:p>
        </w:tc>
      </w:tr>
      <w:tr w:rsidR="0099412A" w:rsidTr="000512E4" w14:paraId="33B25005" w14:textId="77777777">
        <w:trPr>
          <w:trHeight w:val="1616"/>
        </w:trPr>
        <w:tc>
          <w:tcPr>
            <w:tcW w:w="9514" w:type="dxa"/>
          </w:tcPr>
          <w:p w:rsidRPr="00527E57" w:rsidR="00527E57" w:rsidP="00527E57" w:rsidRDefault="00527E57" w14:paraId="793759A7" w14:textId="4B1A2136">
            <w:pPr>
              <w:pStyle w:val="Para"/>
            </w:pPr>
            <w:r w:rsidRPr="00527E57">
              <w:rPr>
                <w:i/>
              </w:rPr>
              <w:t xml:space="preserve">Please describe the project briefly and clearly, using language and terminology that can </w:t>
            </w:r>
            <w:r>
              <w:rPr>
                <w:i/>
              </w:rPr>
              <w:t>be understood by non-specialists</w:t>
            </w:r>
            <w:r w:rsidRPr="00527E57">
              <w:rPr>
                <w:i/>
              </w:rPr>
              <w:t>. This will be needed for the AHRC form.</w:t>
            </w:r>
          </w:p>
          <w:p w:rsidR="0099412A" w:rsidP="000512E4" w:rsidRDefault="0099412A" w14:paraId="0EAA3B51" w14:textId="77777777">
            <w:pPr>
              <w:pStyle w:val="Para"/>
            </w:pPr>
          </w:p>
        </w:tc>
      </w:tr>
    </w:tbl>
    <w:p w:rsidRPr="006615BC" w:rsidR="0099412A" w:rsidP="006615BC" w:rsidRDefault="0099412A" w14:paraId="23F82AE5" w14:textId="77777777">
      <w:pPr>
        <w:pStyle w:val="Para"/>
      </w:pPr>
    </w:p>
    <w:p w:rsidR="00B60B2A" w:rsidP="007C2EF5" w:rsidRDefault="00717589" w14:paraId="38BA6971" w14:textId="2DE9F80C">
      <w:pPr>
        <w:pStyle w:val="Heading1"/>
      </w:pPr>
      <w:bookmarkStart w:name="_Toc237094962" w:id="4"/>
      <w:r>
        <w:lastRenderedPageBreak/>
        <w:t>Section</w:t>
      </w:r>
      <w:r w:rsidR="00510C8D">
        <w:t xml:space="preserve"> 1: Core Team</w:t>
      </w:r>
      <w:bookmarkEnd w:id="4"/>
    </w:p>
    <w:p w:rsidRPr="009B5590" w:rsidR="009B5590" w:rsidP="00B43580" w:rsidRDefault="009B5590" w14:paraId="5402C743" w14:textId="171BE422">
      <w:pPr>
        <w:pStyle w:val="Para"/>
        <w:rPr>
          <w:b/>
          <w:bCs/>
        </w:rPr>
      </w:pPr>
      <w:r>
        <w:rPr>
          <w:b/>
          <w:bCs/>
        </w:rPr>
        <w:t>Guidance Notes</w:t>
      </w:r>
    </w:p>
    <w:p w:rsidR="00B43580" w:rsidP="00B43580" w:rsidRDefault="00B43580" w14:paraId="166611F4" w14:textId="30B2BCD3">
      <w:pPr>
        <w:pStyle w:val="Para"/>
        <w:rPr>
          <w:i/>
          <w:iCs/>
        </w:rPr>
      </w:pPr>
      <w:r>
        <w:rPr>
          <w:i/>
          <w:iCs/>
        </w:rPr>
        <w:t xml:space="preserve">This section </w:t>
      </w:r>
      <w:r w:rsidR="005C1DBA">
        <w:rPr>
          <w:i/>
          <w:iCs/>
        </w:rPr>
        <w:t xml:space="preserve">enables applicants to demonstrate how </w:t>
      </w:r>
      <w:r w:rsidR="00F07AE0">
        <w:rPr>
          <w:i/>
          <w:iCs/>
        </w:rPr>
        <w:t>the core supervisory team has the knowledge, skills and experience to guide a PhD researcher to the successful completion of their doctorate.</w:t>
      </w:r>
    </w:p>
    <w:p w:rsidR="00F07AE0" w:rsidP="00B43580" w:rsidRDefault="001E724F" w14:paraId="25C5928B" w14:textId="3DC7C331">
      <w:pPr>
        <w:pStyle w:val="Para"/>
        <w:rPr>
          <w:i/>
          <w:iCs/>
        </w:rPr>
      </w:pPr>
      <w:r>
        <w:rPr>
          <w:i/>
          <w:iCs/>
        </w:rPr>
        <w:t>Applicants are advised to consider</w:t>
      </w:r>
      <w:r w:rsidR="00C2617D">
        <w:rPr>
          <w:i/>
          <w:iCs/>
        </w:rPr>
        <w:t xml:space="preserve"> the following </w:t>
      </w:r>
      <w:r w:rsidR="003477FD">
        <w:rPr>
          <w:i/>
          <w:iCs/>
        </w:rPr>
        <w:t>areas when answering the questions below:</w:t>
      </w:r>
    </w:p>
    <w:p w:rsidRPr="003477FD" w:rsidR="003477FD" w:rsidP="000D1CC3" w:rsidRDefault="003477FD" w14:paraId="47631F88" w14:textId="0C1D5C23">
      <w:pPr>
        <w:pStyle w:val="Para"/>
        <w:numPr>
          <w:ilvl w:val="0"/>
          <w:numId w:val="16"/>
        </w:numPr>
        <w:rPr>
          <w:i/>
          <w:iCs/>
        </w:rPr>
      </w:pPr>
      <w:r w:rsidRPr="003477FD">
        <w:rPr>
          <w:i/>
          <w:iCs/>
        </w:rPr>
        <w:t>How does the proposal fit with the research profile, interests and/or role of the proposed supervisor</w:t>
      </w:r>
      <w:r>
        <w:rPr>
          <w:i/>
          <w:iCs/>
        </w:rPr>
        <w:t>s</w:t>
      </w:r>
      <w:r w:rsidRPr="003477FD">
        <w:rPr>
          <w:i/>
          <w:iCs/>
        </w:rPr>
        <w:t xml:space="preserve">? </w:t>
      </w:r>
      <w:r>
        <w:rPr>
          <w:i/>
          <w:iCs/>
        </w:rPr>
        <w:t>You should c</w:t>
      </w:r>
      <w:r w:rsidR="00AA2CD0">
        <w:rPr>
          <w:i/>
          <w:iCs/>
        </w:rPr>
        <w:t>onsider</w:t>
      </w:r>
      <w:r w:rsidRPr="003477FD">
        <w:rPr>
          <w:i/>
          <w:iCs/>
        </w:rPr>
        <w:t xml:space="preserve"> referenc</w:t>
      </w:r>
      <w:r w:rsidR="00A75C8A">
        <w:rPr>
          <w:i/>
          <w:iCs/>
        </w:rPr>
        <w:t>ing</w:t>
      </w:r>
      <w:r w:rsidRPr="003477FD">
        <w:rPr>
          <w:i/>
          <w:iCs/>
        </w:rPr>
        <w:t xml:space="preserve"> relevant publications and/or creative outputs.</w:t>
      </w:r>
    </w:p>
    <w:p w:rsidRPr="003477FD" w:rsidR="003477FD" w:rsidP="000D1CC3" w:rsidRDefault="003477FD" w14:paraId="40BD7016" w14:textId="302F0FC3">
      <w:pPr>
        <w:pStyle w:val="Para"/>
        <w:numPr>
          <w:ilvl w:val="0"/>
          <w:numId w:val="16"/>
        </w:numPr>
        <w:rPr>
          <w:i/>
          <w:iCs/>
        </w:rPr>
      </w:pPr>
      <w:r w:rsidRPr="003477FD">
        <w:rPr>
          <w:i/>
          <w:iCs/>
        </w:rPr>
        <w:t>What experiences, achievements, expertise, capabilities and skills make the proposed supervisor</w:t>
      </w:r>
      <w:r w:rsidR="00AA2CD0">
        <w:rPr>
          <w:i/>
          <w:iCs/>
        </w:rPr>
        <w:t>s</w:t>
      </w:r>
      <w:r w:rsidRPr="003477FD">
        <w:rPr>
          <w:i/>
          <w:iCs/>
        </w:rPr>
        <w:t xml:space="preserve"> an appropriate </w:t>
      </w:r>
      <w:r w:rsidR="00AA2CD0">
        <w:rPr>
          <w:i/>
          <w:iCs/>
        </w:rPr>
        <w:t xml:space="preserve">to supervise </w:t>
      </w:r>
      <w:r w:rsidRPr="003477FD">
        <w:rPr>
          <w:i/>
          <w:iCs/>
        </w:rPr>
        <w:t>this CD</w:t>
      </w:r>
      <w:r w:rsidR="00BC6FD4">
        <w:rPr>
          <w:i/>
          <w:iCs/>
        </w:rPr>
        <w:t>LA</w:t>
      </w:r>
      <w:r w:rsidRPr="003477FD">
        <w:rPr>
          <w:i/>
          <w:iCs/>
        </w:rPr>
        <w:t xml:space="preserve"> project?  </w:t>
      </w:r>
    </w:p>
    <w:p w:rsidRPr="00AA2CD0" w:rsidR="003477FD" w:rsidP="000D1CC3" w:rsidRDefault="003477FD" w14:paraId="679C4F43" w14:textId="799DC9ED">
      <w:pPr>
        <w:pStyle w:val="Para"/>
        <w:numPr>
          <w:ilvl w:val="0"/>
          <w:numId w:val="16"/>
        </w:numPr>
        <w:rPr>
          <w:i/>
          <w:iCs/>
        </w:rPr>
      </w:pPr>
      <w:r w:rsidRPr="003477FD">
        <w:rPr>
          <w:i/>
          <w:iCs/>
        </w:rPr>
        <w:t>What other major commitments do</w:t>
      </w:r>
      <w:r w:rsidR="00AA2CD0">
        <w:rPr>
          <w:i/>
          <w:iCs/>
        </w:rPr>
        <w:t xml:space="preserve"> </w:t>
      </w:r>
      <w:r w:rsidRPr="003477FD">
        <w:rPr>
          <w:i/>
          <w:iCs/>
        </w:rPr>
        <w:t>supervisor</w:t>
      </w:r>
      <w:r w:rsidR="00AA2CD0">
        <w:rPr>
          <w:i/>
          <w:iCs/>
        </w:rPr>
        <w:t>s</w:t>
      </w:r>
      <w:r w:rsidRPr="003477FD">
        <w:rPr>
          <w:i/>
          <w:iCs/>
        </w:rPr>
        <w:t xml:space="preserve"> have over the projected lifespan of the CD</w:t>
      </w:r>
      <w:r w:rsidR="00BC6FD4">
        <w:rPr>
          <w:i/>
          <w:iCs/>
        </w:rPr>
        <w:t>LA</w:t>
      </w:r>
      <w:r w:rsidRPr="003477FD">
        <w:rPr>
          <w:i/>
          <w:iCs/>
        </w:rPr>
        <w:t xml:space="preserve"> project (4 years full-time, up to 8 years part-time), if awarded?</w:t>
      </w:r>
    </w:p>
    <w:tbl>
      <w:tblPr>
        <w:tblStyle w:val="TableGrid"/>
        <w:tblW w:w="0" w:type="auto"/>
        <w:tblLook w:val="04A0" w:firstRow="1" w:lastRow="0" w:firstColumn="1" w:lastColumn="0" w:noHBand="0" w:noVBand="1"/>
      </w:tblPr>
      <w:tblGrid>
        <w:gridCol w:w="9514"/>
      </w:tblGrid>
      <w:tr w:rsidR="00D26116" w:rsidTr="000512E4" w14:paraId="65B94C67" w14:textId="77777777">
        <w:tc>
          <w:tcPr>
            <w:tcW w:w="9514" w:type="dxa"/>
            <w:shd w:val="clear" w:color="auto" w:fill="F4EAD3" w:themeFill="background2"/>
          </w:tcPr>
          <w:p w:rsidRPr="00D07DBD" w:rsidR="00D26116" w:rsidP="000D1CC3" w:rsidRDefault="00CE5666" w14:paraId="38D886D4" w14:textId="200185B7">
            <w:pPr>
              <w:pStyle w:val="Para"/>
              <w:numPr>
                <w:ilvl w:val="0"/>
                <w:numId w:val="7"/>
              </w:numPr>
              <w:rPr>
                <w:b/>
                <w:bCs/>
              </w:rPr>
            </w:pPr>
            <w:r>
              <w:rPr>
                <w:b/>
                <w:bCs/>
              </w:rPr>
              <w:t xml:space="preserve">Name of Lead </w:t>
            </w:r>
            <w:r w:rsidR="00BC6FD4">
              <w:rPr>
                <w:b/>
                <w:bCs/>
              </w:rPr>
              <w:t>CDLA</w:t>
            </w:r>
            <w:r>
              <w:rPr>
                <w:b/>
                <w:bCs/>
              </w:rPr>
              <w:t xml:space="preserve"> Award Holding Organisation</w:t>
            </w:r>
          </w:p>
        </w:tc>
      </w:tr>
      <w:tr w:rsidR="00D26116" w:rsidTr="00FF1359" w14:paraId="0ACE187C" w14:textId="77777777">
        <w:trPr>
          <w:trHeight w:val="482"/>
        </w:trPr>
        <w:tc>
          <w:tcPr>
            <w:tcW w:w="9514" w:type="dxa"/>
          </w:tcPr>
          <w:p w:rsidRPr="00FF1359" w:rsidR="00D26116" w:rsidP="000512E4" w:rsidRDefault="600B514E" w14:paraId="10B50002" w14:textId="378BF29A">
            <w:pPr>
              <w:pStyle w:val="Para"/>
              <w:rPr>
                <w:i/>
              </w:rPr>
            </w:pPr>
            <w:r w:rsidRPr="0A3F2B4E">
              <w:rPr>
                <w:i/>
                <w:iCs/>
              </w:rPr>
              <w:t>This is</w:t>
            </w:r>
            <w:r w:rsidRPr="0A3F2B4E" w:rsidR="4B2131EF">
              <w:rPr>
                <w:i/>
                <w:iCs/>
              </w:rPr>
              <w:t xml:space="preserve"> the GLAM / Wessex Museums department / institution (e.g. Ashmolean, Dorset Museum and Art Gallery etc.)</w:t>
            </w:r>
          </w:p>
        </w:tc>
      </w:tr>
    </w:tbl>
    <w:p w:rsidR="00510C8D" w:rsidP="00510C8D" w:rsidRDefault="00510C8D" w14:paraId="189B774B" w14:textId="77777777">
      <w:pPr>
        <w:pStyle w:val="Para"/>
      </w:pPr>
    </w:p>
    <w:tbl>
      <w:tblPr>
        <w:tblStyle w:val="TableGrid"/>
        <w:tblW w:w="0" w:type="auto"/>
        <w:tblLook w:val="04A0" w:firstRow="1" w:lastRow="0" w:firstColumn="1" w:lastColumn="0" w:noHBand="0" w:noVBand="1"/>
      </w:tblPr>
      <w:tblGrid>
        <w:gridCol w:w="9514"/>
      </w:tblGrid>
      <w:tr w:rsidR="00FF1359" w:rsidTr="000512E4" w14:paraId="68C25394" w14:textId="77777777">
        <w:tc>
          <w:tcPr>
            <w:tcW w:w="9514" w:type="dxa"/>
            <w:shd w:val="clear" w:color="auto" w:fill="F4EAD3" w:themeFill="background2"/>
          </w:tcPr>
          <w:p w:rsidRPr="00D07DBD" w:rsidR="00FF1359" w:rsidP="000D1CC3" w:rsidRDefault="00FF1359" w14:paraId="3239A6D7" w14:textId="4A227706">
            <w:pPr>
              <w:pStyle w:val="Para"/>
              <w:numPr>
                <w:ilvl w:val="0"/>
                <w:numId w:val="7"/>
              </w:numPr>
              <w:rPr>
                <w:b/>
                <w:bCs/>
              </w:rPr>
            </w:pPr>
            <w:r>
              <w:rPr>
                <w:b/>
                <w:bCs/>
              </w:rPr>
              <w:t xml:space="preserve">Name of </w:t>
            </w:r>
            <w:r w:rsidR="007C32FE">
              <w:rPr>
                <w:b/>
                <w:bCs/>
              </w:rPr>
              <w:t>Higher Education Institution (HEI)</w:t>
            </w:r>
          </w:p>
        </w:tc>
      </w:tr>
      <w:tr w:rsidR="00FF1359" w:rsidTr="000512E4" w14:paraId="53734BEC" w14:textId="77777777">
        <w:trPr>
          <w:trHeight w:val="482"/>
        </w:trPr>
        <w:tc>
          <w:tcPr>
            <w:tcW w:w="9514" w:type="dxa"/>
          </w:tcPr>
          <w:p w:rsidRPr="00FF1359" w:rsidR="00FF1359" w:rsidP="000512E4" w:rsidRDefault="00FF1359" w14:paraId="020D4DEE" w14:textId="2F2E1BD1">
            <w:pPr>
              <w:pStyle w:val="Para"/>
              <w:rPr>
                <w:i/>
              </w:rPr>
            </w:pPr>
          </w:p>
        </w:tc>
      </w:tr>
    </w:tbl>
    <w:p w:rsidR="00FF1359" w:rsidP="00510C8D" w:rsidRDefault="00FF1359" w14:paraId="56AC7CB9" w14:textId="77777777">
      <w:pPr>
        <w:pStyle w:val="Para"/>
      </w:pPr>
    </w:p>
    <w:tbl>
      <w:tblPr>
        <w:tblStyle w:val="TableGrid"/>
        <w:tblW w:w="0" w:type="auto"/>
        <w:tblLook w:val="04A0" w:firstRow="1" w:lastRow="0" w:firstColumn="1" w:lastColumn="0" w:noHBand="0" w:noVBand="1"/>
      </w:tblPr>
      <w:tblGrid>
        <w:gridCol w:w="2547"/>
        <w:gridCol w:w="6967"/>
      </w:tblGrid>
      <w:tr w:rsidR="007C32FE" w:rsidTr="000512E4" w14:paraId="2FD1EF30" w14:textId="77777777">
        <w:tc>
          <w:tcPr>
            <w:tcW w:w="9514" w:type="dxa"/>
            <w:gridSpan w:val="2"/>
            <w:shd w:val="clear" w:color="auto" w:fill="F4EAD3" w:themeFill="background2"/>
          </w:tcPr>
          <w:p w:rsidRPr="00C66F2E" w:rsidR="00C66F2E" w:rsidP="000D1CC3" w:rsidRDefault="004F3421" w14:paraId="14C0498A" w14:textId="2B5E58C9">
            <w:pPr>
              <w:pStyle w:val="Para"/>
              <w:numPr>
                <w:ilvl w:val="0"/>
                <w:numId w:val="7"/>
              </w:numPr>
              <w:rPr>
                <w:b/>
                <w:bCs/>
              </w:rPr>
            </w:pPr>
            <w:r w:rsidRPr="00E303FF">
              <w:rPr>
                <w:b/>
                <w:bCs/>
              </w:rPr>
              <w:t xml:space="preserve">Primary </w:t>
            </w:r>
            <w:r w:rsidRPr="00E303FF" w:rsidR="00491970">
              <w:rPr>
                <w:b/>
                <w:bCs/>
              </w:rPr>
              <w:t>O</w:t>
            </w:r>
            <w:r w:rsidRPr="00E303FF" w:rsidR="00CB0275">
              <w:rPr>
                <w:b/>
                <w:bCs/>
              </w:rPr>
              <w:t>xford</w:t>
            </w:r>
            <w:r w:rsidRPr="00E303FF" w:rsidR="00491970">
              <w:rPr>
                <w:b/>
                <w:bCs/>
              </w:rPr>
              <w:t xml:space="preserve"> GLAM or Wessex Museums</w:t>
            </w:r>
            <w:r>
              <w:rPr>
                <w:b/>
                <w:bCs/>
              </w:rPr>
              <w:t xml:space="preserve"> Supervisor Details</w:t>
            </w:r>
          </w:p>
        </w:tc>
      </w:tr>
      <w:tr w:rsidR="00DE2864" w:rsidTr="00AE2884" w14:paraId="2D0FDF42" w14:textId="77777777">
        <w:trPr>
          <w:trHeight w:val="482"/>
        </w:trPr>
        <w:tc>
          <w:tcPr>
            <w:tcW w:w="2547" w:type="dxa"/>
          </w:tcPr>
          <w:p w:rsidRPr="00AE2884" w:rsidR="00DE2864" w:rsidP="000512E4" w:rsidRDefault="00B4324B" w14:paraId="00E2E69E" w14:textId="302AD92F">
            <w:pPr>
              <w:pStyle w:val="Para"/>
              <w:rPr>
                <w:b/>
              </w:rPr>
            </w:pPr>
            <w:r>
              <w:rPr>
                <w:b/>
              </w:rPr>
              <w:t>GLAM department/Wessex Museum</w:t>
            </w:r>
          </w:p>
        </w:tc>
        <w:tc>
          <w:tcPr>
            <w:tcW w:w="6967" w:type="dxa"/>
          </w:tcPr>
          <w:p w:rsidRPr="00FF1359" w:rsidR="00DE2864" w:rsidP="000512E4" w:rsidRDefault="00DE2864" w14:paraId="1BB5EB48" w14:textId="77777777">
            <w:pPr>
              <w:pStyle w:val="Para"/>
              <w:rPr>
                <w:i/>
              </w:rPr>
            </w:pPr>
          </w:p>
        </w:tc>
      </w:tr>
      <w:tr w:rsidR="00C66F2E" w:rsidTr="00AE2884" w14:paraId="45C625D7" w14:textId="77777777">
        <w:trPr>
          <w:trHeight w:val="482"/>
        </w:trPr>
        <w:tc>
          <w:tcPr>
            <w:tcW w:w="2547" w:type="dxa"/>
          </w:tcPr>
          <w:p w:rsidRPr="00AE2884" w:rsidR="00C66F2E" w:rsidP="000512E4" w:rsidRDefault="00AE2884" w14:paraId="5D035476" w14:textId="501C0F40">
            <w:pPr>
              <w:pStyle w:val="Para"/>
              <w:rPr>
                <w:b/>
              </w:rPr>
            </w:pPr>
            <w:r w:rsidRPr="00AE2884">
              <w:rPr>
                <w:b/>
              </w:rPr>
              <w:t>Name</w:t>
            </w:r>
          </w:p>
        </w:tc>
        <w:tc>
          <w:tcPr>
            <w:tcW w:w="6967" w:type="dxa"/>
          </w:tcPr>
          <w:p w:rsidRPr="00FF1359" w:rsidR="00C66F2E" w:rsidP="000512E4" w:rsidRDefault="00C66F2E" w14:paraId="23D1E18A" w14:textId="276B5E09">
            <w:pPr>
              <w:pStyle w:val="Para"/>
              <w:rPr>
                <w:i/>
              </w:rPr>
            </w:pPr>
          </w:p>
        </w:tc>
      </w:tr>
      <w:tr w:rsidR="00AE2884" w:rsidTr="00AE2884" w14:paraId="6C69413E" w14:textId="77777777">
        <w:trPr>
          <w:trHeight w:val="482"/>
        </w:trPr>
        <w:tc>
          <w:tcPr>
            <w:tcW w:w="2547" w:type="dxa"/>
          </w:tcPr>
          <w:p w:rsidRPr="00AE2884" w:rsidR="00AE2884" w:rsidP="000512E4" w:rsidRDefault="00AE2884" w14:paraId="258B9CCF" w14:textId="166FD6DC">
            <w:pPr>
              <w:pStyle w:val="Para"/>
              <w:rPr>
                <w:b/>
              </w:rPr>
            </w:pPr>
            <w:r>
              <w:rPr>
                <w:b/>
              </w:rPr>
              <w:t>Job Title</w:t>
            </w:r>
          </w:p>
        </w:tc>
        <w:tc>
          <w:tcPr>
            <w:tcW w:w="6967" w:type="dxa"/>
          </w:tcPr>
          <w:p w:rsidRPr="00FF1359" w:rsidR="00AE2884" w:rsidP="000512E4" w:rsidRDefault="00AE2884" w14:paraId="780B8138" w14:textId="77777777">
            <w:pPr>
              <w:pStyle w:val="Para"/>
              <w:rPr>
                <w:i/>
              </w:rPr>
            </w:pPr>
          </w:p>
        </w:tc>
      </w:tr>
      <w:tr w:rsidR="00AE2884" w:rsidTr="00AE2884" w14:paraId="42F79E8C" w14:textId="77777777">
        <w:trPr>
          <w:trHeight w:val="482"/>
        </w:trPr>
        <w:tc>
          <w:tcPr>
            <w:tcW w:w="2547" w:type="dxa"/>
          </w:tcPr>
          <w:p w:rsidR="00AE2884" w:rsidP="000512E4" w:rsidRDefault="009A6F84" w14:paraId="56D5FED3" w14:textId="76919148">
            <w:pPr>
              <w:pStyle w:val="Para"/>
              <w:rPr>
                <w:b/>
              </w:rPr>
            </w:pPr>
            <w:r>
              <w:rPr>
                <w:b/>
              </w:rPr>
              <w:t>Email Address</w:t>
            </w:r>
          </w:p>
        </w:tc>
        <w:tc>
          <w:tcPr>
            <w:tcW w:w="6967" w:type="dxa"/>
          </w:tcPr>
          <w:p w:rsidRPr="00FF1359" w:rsidR="00AE2884" w:rsidP="000512E4" w:rsidRDefault="00AE2884" w14:paraId="6A9DCE13" w14:textId="77777777">
            <w:pPr>
              <w:pStyle w:val="Para"/>
              <w:rPr>
                <w:i/>
              </w:rPr>
            </w:pPr>
          </w:p>
        </w:tc>
      </w:tr>
      <w:tr w:rsidR="009A6F84" w:rsidTr="00AE2884" w14:paraId="57261B30" w14:textId="77777777">
        <w:trPr>
          <w:trHeight w:val="482"/>
        </w:trPr>
        <w:tc>
          <w:tcPr>
            <w:tcW w:w="2547" w:type="dxa"/>
          </w:tcPr>
          <w:p w:rsidR="009A6F84" w:rsidP="000512E4" w:rsidRDefault="00F0125F" w14:paraId="13CEDE74" w14:textId="450BBE67">
            <w:pPr>
              <w:pStyle w:val="Para"/>
              <w:rPr>
                <w:b/>
              </w:rPr>
            </w:pPr>
            <w:r>
              <w:rPr>
                <w:b/>
              </w:rPr>
              <w:lastRenderedPageBreak/>
              <w:t xml:space="preserve">Experience to supervise a </w:t>
            </w:r>
            <w:r w:rsidR="00D00F8D">
              <w:rPr>
                <w:b/>
              </w:rPr>
              <w:t>Collaborative PhD</w:t>
            </w:r>
          </w:p>
        </w:tc>
        <w:tc>
          <w:tcPr>
            <w:tcW w:w="6967" w:type="dxa"/>
          </w:tcPr>
          <w:p w:rsidR="009A6F84" w:rsidP="000512E4" w:rsidRDefault="0067217D" w14:paraId="1AEB922D" w14:textId="5D5C4FED">
            <w:pPr>
              <w:pStyle w:val="Para"/>
              <w:rPr>
                <w:i/>
              </w:rPr>
            </w:pPr>
            <w:r>
              <w:rPr>
                <w:i/>
              </w:rPr>
              <w:t xml:space="preserve">In no more than </w:t>
            </w:r>
            <w:r w:rsidR="00AE7075">
              <w:rPr>
                <w:i/>
              </w:rPr>
              <w:t>2</w:t>
            </w:r>
            <w:r>
              <w:rPr>
                <w:i/>
              </w:rPr>
              <w:t>50 words</w:t>
            </w:r>
            <w:r w:rsidR="00BA5003">
              <w:rPr>
                <w:i/>
              </w:rPr>
              <w:t xml:space="preserve"> please outline:</w:t>
            </w:r>
          </w:p>
          <w:p w:rsidRPr="0067217D" w:rsidR="0067217D" w:rsidP="000D1CC3" w:rsidRDefault="0067217D" w14:paraId="2112CEA8" w14:textId="3181CBAB">
            <w:pPr>
              <w:pStyle w:val="Para"/>
              <w:numPr>
                <w:ilvl w:val="0"/>
                <w:numId w:val="6"/>
              </w:numPr>
              <w:rPr>
                <w:i/>
              </w:rPr>
            </w:pPr>
            <w:r w:rsidRPr="0067217D">
              <w:rPr>
                <w:i/>
              </w:rPr>
              <w:t>Do they have experience of supervising Ph</w:t>
            </w:r>
            <w:r w:rsidR="0059652E">
              <w:rPr>
                <w:i/>
              </w:rPr>
              <w:t>D</w:t>
            </w:r>
            <w:r w:rsidRPr="0067217D">
              <w:rPr>
                <w:i/>
              </w:rPr>
              <w:t xml:space="preserve">, Masters or any other students? </w:t>
            </w:r>
          </w:p>
          <w:p w:rsidRPr="0067217D" w:rsidR="0067217D" w:rsidP="000D1CC3" w:rsidRDefault="0067217D" w14:paraId="698EC02C" w14:textId="77777777">
            <w:pPr>
              <w:pStyle w:val="Para"/>
              <w:numPr>
                <w:ilvl w:val="0"/>
                <w:numId w:val="6"/>
              </w:numPr>
              <w:rPr>
                <w:i/>
              </w:rPr>
            </w:pPr>
            <w:r w:rsidRPr="0067217D">
              <w:rPr>
                <w:i/>
              </w:rPr>
              <w:t>Do they have experience line managing staff?</w:t>
            </w:r>
          </w:p>
          <w:p w:rsidRPr="0067217D" w:rsidR="0067217D" w:rsidP="000D1CC3" w:rsidRDefault="0067217D" w14:paraId="246F3A38" w14:textId="77777777">
            <w:pPr>
              <w:pStyle w:val="Para"/>
              <w:numPr>
                <w:ilvl w:val="0"/>
                <w:numId w:val="6"/>
              </w:numPr>
              <w:rPr>
                <w:i/>
              </w:rPr>
            </w:pPr>
            <w:r w:rsidRPr="0067217D">
              <w:rPr>
                <w:i/>
              </w:rPr>
              <w:t>Do they have relevant research or practical experience?</w:t>
            </w:r>
          </w:p>
          <w:p w:rsidRPr="0067217D" w:rsidR="0067217D" w:rsidP="000D1CC3" w:rsidRDefault="0067217D" w14:paraId="5A192ED7" w14:textId="77777777">
            <w:pPr>
              <w:pStyle w:val="Para"/>
              <w:numPr>
                <w:ilvl w:val="0"/>
                <w:numId w:val="6"/>
              </w:numPr>
              <w:rPr>
                <w:i/>
              </w:rPr>
            </w:pPr>
            <w:r w:rsidRPr="0067217D">
              <w:rPr>
                <w:i/>
              </w:rPr>
              <w:t>What specific skillset do they bring to this supervision team?</w:t>
            </w:r>
          </w:p>
          <w:p w:rsidRPr="00FF1359" w:rsidR="0067217D" w:rsidP="000D1CC3" w:rsidRDefault="0067217D" w14:paraId="0238C68F" w14:textId="1326C64D">
            <w:pPr>
              <w:pStyle w:val="Para"/>
              <w:numPr>
                <w:ilvl w:val="0"/>
                <w:numId w:val="6"/>
              </w:numPr>
              <w:rPr>
                <w:i/>
              </w:rPr>
            </w:pPr>
            <w:r w:rsidRPr="0067217D">
              <w:rPr>
                <w:i/>
              </w:rPr>
              <w:t>If this is their first supervision, what support, training and monitoring is in place to assist them?</w:t>
            </w:r>
          </w:p>
        </w:tc>
      </w:tr>
    </w:tbl>
    <w:p w:rsidRPr="00510C8D" w:rsidR="007C32FE" w:rsidP="00510C8D" w:rsidRDefault="007C32FE" w14:paraId="105129E1" w14:textId="77777777">
      <w:pPr>
        <w:pStyle w:val="Para"/>
      </w:pPr>
    </w:p>
    <w:tbl>
      <w:tblPr>
        <w:tblStyle w:val="TableGrid"/>
        <w:tblW w:w="0" w:type="auto"/>
        <w:tblLook w:val="04A0" w:firstRow="1" w:lastRow="0" w:firstColumn="1" w:lastColumn="0" w:noHBand="0" w:noVBand="1"/>
      </w:tblPr>
      <w:tblGrid>
        <w:gridCol w:w="2547"/>
        <w:gridCol w:w="6967"/>
      </w:tblGrid>
      <w:tr w:rsidR="00BA5003" w:rsidTr="000512E4" w14:paraId="0579EF5A" w14:textId="77777777">
        <w:tc>
          <w:tcPr>
            <w:tcW w:w="9514" w:type="dxa"/>
            <w:gridSpan w:val="2"/>
            <w:shd w:val="clear" w:color="auto" w:fill="F4EAD3" w:themeFill="background2"/>
          </w:tcPr>
          <w:p w:rsidRPr="00C66F2E" w:rsidR="00BA5003" w:rsidP="000D1CC3" w:rsidRDefault="00BA5003" w14:paraId="67BE2AB9" w14:textId="003A7A1D">
            <w:pPr>
              <w:pStyle w:val="Para"/>
              <w:numPr>
                <w:ilvl w:val="0"/>
                <w:numId w:val="7"/>
              </w:numPr>
              <w:rPr>
                <w:b/>
                <w:bCs/>
              </w:rPr>
            </w:pPr>
            <w:bookmarkStart w:name="_Hlk207803887" w:id="5"/>
            <w:r>
              <w:rPr>
                <w:b/>
                <w:bCs/>
              </w:rPr>
              <w:t xml:space="preserve">Secondary </w:t>
            </w:r>
            <w:r w:rsidR="00491970">
              <w:rPr>
                <w:b/>
                <w:bCs/>
              </w:rPr>
              <w:t>O</w:t>
            </w:r>
            <w:r w:rsidR="00E303FF">
              <w:rPr>
                <w:b/>
                <w:bCs/>
              </w:rPr>
              <w:t>xford</w:t>
            </w:r>
            <w:r w:rsidR="00491970">
              <w:rPr>
                <w:b/>
                <w:bCs/>
              </w:rPr>
              <w:t xml:space="preserve"> GLAM or Wessex Museums</w:t>
            </w:r>
            <w:r>
              <w:rPr>
                <w:b/>
                <w:bCs/>
              </w:rPr>
              <w:t xml:space="preserve"> Supervisor Details</w:t>
            </w:r>
          </w:p>
        </w:tc>
      </w:tr>
      <w:tr w:rsidR="005901AF" w:rsidTr="000512E4" w14:paraId="554C7519" w14:textId="77777777">
        <w:trPr>
          <w:trHeight w:val="482"/>
        </w:trPr>
        <w:tc>
          <w:tcPr>
            <w:tcW w:w="2547" w:type="dxa"/>
          </w:tcPr>
          <w:p w:rsidRPr="00AE2884" w:rsidR="005901AF" w:rsidP="000512E4" w:rsidRDefault="005901AF" w14:paraId="256DB625" w14:textId="71352B74">
            <w:pPr>
              <w:pStyle w:val="Para"/>
              <w:rPr>
                <w:b/>
              </w:rPr>
            </w:pPr>
            <w:r>
              <w:rPr>
                <w:b/>
              </w:rPr>
              <w:t>GLAM department/Wessex Museum</w:t>
            </w:r>
          </w:p>
        </w:tc>
        <w:tc>
          <w:tcPr>
            <w:tcW w:w="6967" w:type="dxa"/>
          </w:tcPr>
          <w:p w:rsidRPr="00FF1359" w:rsidR="005901AF" w:rsidP="000512E4" w:rsidRDefault="005901AF" w14:paraId="7CF16F6C" w14:textId="77777777">
            <w:pPr>
              <w:pStyle w:val="Para"/>
              <w:rPr>
                <w:i/>
              </w:rPr>
            </w:pPr>
          </w:p>
        </w:tc>
      </w:tr>
      <w:tr w:rsidR="00BA5003" w:rsidTr="000512E4" w14:paraId="4E85BC01" w14:textId="77777777">
        <w:trPr>
          <w:trHeight w:val="482"/>
        </w:trPr>
        <w:tc>
          <w:tcPr>
            <w:tcW w:w="2547" w:type="dxa"/>
          </w:tcPr>
          <w:p w:rsidRPr="00AE2884" w:rsidR="00BA5003" w:rsidP="000512E4" w:rsidRDefault="00BA5003" w14:paraId="31DFF1A4" w14:textId="77777777">
            <w:pPr>
              <w:pStyle w:val="Para"/>
              <w:rPr>
                <w:b/>
              </w:rPr>
            </w:pPr>
            <w:r w:rsidRPr="00AE2884">
              <w:rPr>
                <w:b/>
              </w:rPr>
              <w:t>Name</w:t>
            </w:r>
          </w:p>
        </w:tc>
        <w:tc>
          <w:tcPr>
            <w:tcW w:w="6967" w:type="dxa"/>
          </w:tcPr>
          <w:p w:rsidRPr="00FF1359" w:rsidR="00BA5003" w:rsidP="000512E4" w:rsidRDefault="00BA5003" w14:paraId="7745DEEA" w14:textId="77777777">
            <w:pPr>
              <w:pStyle w:val="Para"/>
              <w:rPr>
                <w:i/>
              </w:rPr>
            </w:pPr>
          </w:p>
        </w:tc>
      </w:tr>
      <w:tr w:rsidR="00BA5003" w:rsidTr="000512E4" w14:paraId="20C876AD" w14:textId="77777777">
        <w:trPr>
          <w:trHeight w:val="482"/>
        </w:trPr>
        <w:tc>
          <w:tcPr>
            <w:tcW w:w="2547" w:type="dxa"/>
          </w:tcPr>
          <w:p w:rsidRPr="00AE2884" w:rsidR="00BA5003" w:rsidP="000512E4" w:rsidRDefault="00BA5003" w14:paraId="7B8A5C15" w14:textId="77777777">
            <w:pPr>
              <w:pStyle w:val="Para"/>
              <w:rPr>
                <w:b/>
              </w:rPr>
            </w:pPr>
            <w:r>
              <w:rPr>
                <w:b/>
              </w:rPr>
              <w:t>Job Title</w:t>
            </w:r>
          </w:p>
        </w:tc>
        <w:tc>
          <w:tcPr>
            <w:tcW w:w="6967" w:type="dxa"/>
          </w:tcPr>
          <w:p w:rsidRPr="00FF1359" w:rsidR="00BA5003" w:rsidP="000512E4" w:rsidRDefault="00BA5003" w14:paraId="05FB9D26" w14:textId="77777777">
            <w:pPr>
              <w:pStyle w:val="Para"/>
              <w:rPr>
                <w:i/>
              </w:rPr>
            </w:pPr>
          </w:p>
        </w:tc>
      </w:tr>
      <w:tr w:rsidR="00BA5003" w:rsidTr="000512E4" w14:paraId="46FAB9B7" w14:textId="77777777">
        <w:trPr>
          <w:trHeight w:val="482"/>
        </w:trPr>
        <w:tc>
          <w:tcPr>
            <w:tcW w:w="2547" w:type="dxa"/>
          </w:tcPr>
          <w:p w:rsidR="00BA5003" w:rsidP="000512E4" w:rsidRDefault="00BA5003" w14:paraId="457D8358" w14:textId="77777777">
            <w:pPr>
              <w:pStyle w:val="Para"/>
              <w:rPr>
                <w:b/>
              </w:rPr>
            </w:pPr>
            <w:r>
              <w:rPr>
                <w:b/>
              </w:rPr>
              <w:t>Email Address</w:t>
            </w:r>
          </w:p>
        </w:tc>
        <w:tc>
          <w:tcPr>
            <w:tcW w:w="6967" w:type="dxa"/>
          </w:tcPr>
          <w:p w:rsidRPr="00FF1359" w:rsidR="00BA5003" w:rsidP="000512E4" w:rsidRDefault="00BA5003" w14:paraId="7B249F28" w14:textId="77777777">
            <w:pPr>
              <w:pStyle w:val="Para"/>
              <w:rPr>
                <w:i/>
              </w:rPr>
            </w:pPr>
          </w:p>
        </w:tc>
      </w:tr>
      <w:tr w:rsidR="00BA5003" w:rsidTr="000512E4" w14:paraId="14BD2F4B" w14:textId="77777777">
        <w:trPr>
          <w:trHeight w:val="482"/>
        </w:trPr>
        <w:tc>
          <w:tcPr>
            <w:tcW w:w="2547" w:type="dxa"/>
          </w:tcPr>
          <w:p w:rsidR="00BA5003" w:rsidP="000512E4" w:rsidRDefault="00BA5003" w14:paraId="1BB388CF" w14:textId="77777777">
            <w:pPr>
              <w:pStyle w:val="Para"/>
              <w:rPr>
                <w:b/>
              </w:rPr>
            </w:pPr>
            <w:r>
              <w:rPr>
                <w:b/>
              </w:rPr>
              <w:t>Experience to supervise a Collaborative PhD</w:t>
            </w:r>
          </w:p>
        </w:tc>
        <w:tc>
          <w:tcPr>
            <w:tcW w:w="6967" w:type="dxa"/>
          </w:tcPr>
          <w:p w:rsidR="00BA5003" w:rsidP="000512E4" w:rsidRDefault="00BA5003" w14:paraId="5194332E" w14:textId="1A6CCAF6">
            <w:pPr>
              <w:pStyle w:val="Para"/>
              <w:rPr>
                <w:i/>
              </w:rPr>
            </w:pPr>
            <w:r>
              <w:rPr>
                <w:i/>
              </w:rPr>
              <w:t xml:space="preserve">In no more than </w:t>
            </w:r>
            <w:r w:rsidR="00DA7CA5">
              <w:rPr>
                <w:i/>
              </w:rPr>
              <w:t>2</w:t>
            </w:r>
            <w:r>
              <w:rPr>
                <w:i/>
              </w:rPr>
              <w:t>50 words please outline:</w:t>
            </w:r>
          </w:p>
          <w:p w:rsidRPr="0067217D" w:rsidR="00BA5003" w:rsidP="000D1CC3" w:rsidRDefault="00BA5003" w14:paraId="3D7C5E94" w14:textId="62F2157B">
            <w:pPr>
              <w:pStyle w:val="Para"/>
              <w:numPr>
                <w:ilvl w:val="0"/>
                <w:numId w:val="6"/>
              </w:numPr>
              <w:rPr>
                <w:i/>
              </w:rPr>
            </w:pPr>
            <w:r w:rsidRPr="0067217D">
              <w:rPr>
                <w:i/>
              </w:rPr>
              <w:t>Do they have experience of supervising Ph</w:t>
            </w:r>
            <w:r w:rsidR="0059652E">
              <w:rPr>
                <w:i/>
              </w:rPr>
              <w:t>D</w:t>
            </w:r>
            <w:r w:rsidRPr="0067217D">
              <w:rPr>
                <w:i/>
              </w:rPr>
              <w:t xml:space="preserve">, Masters or any other students? </w:t>
            </w:r>
          </w:p>
          <w:p w:rsidRPr="0067217D" w:rsidR="00BA5003" w:rsidP="000D1CC3" w:rsidRDefault="00BA5003" w14:paraId="674518B3" w14:textId="77777777">
            <w:pPr>
              <w:pStyle w:val="Para"/>
              <w:numPr>
                <w:ilvl w:val="0"/>
                <w:numId w:val="6"/>
              </w:numPr>
              <w:rPr>
                <w:i/>
              </w:rPr>
            </w:pPr>
            <w:r w:rsidRPr="0067217D">
              <w:rPr>
                <w:i/>
              </w:rPr>
              <w:t>Do they have experience line managing staff?</w:t>
            </w:r>
          </w:p>
          <w:p w:rsidRPr="0067217D" w:rsidR="00BA5003" w:rsidP="000D1CC3" w:rsidRDefault="00BA5003" w14:paraId="60D16910" w14:textId="77777777">
            <w:pPr>
              <w:pStyle w:val="Para"/>
              <w:numPr>
                <w:ilvl w:val="0"/>
                <w:numId w:val="6"/>
              </w:numPr>
              <w:rPr>
                <w:i/>
              </w:rPr>
            </w:pPr>
            <w:r w:rsidRPr="0067217D">
              <w:rPr>
                <w:i/>
              </w:rPr>
              <w:t>Do they have relevant research or practical experience?</w:t>
            </w:r>
          </w:p>
          <w:p w:rsidRPr="0067217D" w:rsidR="00BA5003" w:rsidP="000D1CC3" w:rsidRDefault="00BA5003" w14:paraId="5CB86314" w14:textId="77777777">
            <w:pPr>
              <w:pStyle w:val="Para"/>
              <w:numPr>
                <w:ilvl w:val="0"/>
                <w:numId w:val="6"/>
              </w:numPr>
              <w:rPr>
                <w:i/>
              </w:rPr>
            </w:pPr>
            <w:r w:rsidRPr="0067217D">
              <w:rPr>
                <w:i/>
              </w:rPr>
              <w:t>What specific skillset do they bring to this supervision team?</w:t>
            </w:r>
          </w:p>
          <w:p w:rsidRPr="00FF1359" w:rsidR="00BA5003" w:rsidP="000D1CC3" w:rsidRDefault="00BA5003" w14:paraId="28BDCF0F" w14:textId="77777777">
            <w:pPr>
              <w:pStyle w:val="Para"/>
              <w:numPr>
                <w:ilvl w:val="0"/>
                <w:numId w:val="6"/>
              </w:numPr>
              <w:rPr>
                <w:i/>
              </w:rPr>
            </w:pPr>
            <w:r w:rsidRPr="0067217D">
              <w:rPr>
                <w:i/>
              </w:rPr>
              <w:t>If this is their first supervision, what support, training and monitoring is in place to assist them?</w:t>
            </w:r>
          </w:p>
        </w:tc>
      </w:tr>
      <w:bookmarkEnd w:id="5"/>
    </w:tbl>
    <w:p w:rsidR="00B60B2A" w:rsidP="00B60B2A" w:rsidRDefault="00B60B2A" w14:paraId="626BDEFA" w14:textId="77777777">
      <w:pPr>
        <w:pStyle w:val="Para"/>
      </w:pPr>
    </w:p>
    <w:tbl>
      <w:tblPr>
        <w:tblStyle w:val="TableGrid"/>
        <w:tblW w:w="0" w:type="auto"/>
        <w:tblLook w:val="04A0" w:firstRow="1" w:lastRow="0" w:firstColumn="1" w:lastColumn="0" w:noHBand="0" w:noVBand="1"/>
      </w:tblPr>
      <w:tblGrid>
        <w:gridCol w:w="2547"/>
        <w:gridCol w:w="6967"/>
      </w:tblGrid>
      <w:tr w:rsidR="00264B59" w:rsidTr="000512E4" w14:paraId="196B730B" w14:textId="77777777">
        <w:tc>
          <w:tcPr>
            <w:tcW w:w="9514" w:type="dxa"/>
            <w:gridSpan w:val="2"/>
            <w:shd w:val="clear" w:color="auto" w:fill="F4EAD3" w:themeFill="background2"/>
          </w:tcPr>
          <w:p w:rsidRPr="00C66F2E" w:rsidR="00264B59" w:rsidP="000D1CC3" w:rsidRDefault="00264B59" w14:paraId="12BDE0F3" w14:textId="6DE2F732">
            <w:pPr>
              <w:pStyle w:val="Para"/>
              <w:numPr>
                <w:ilvl w:val="0"/>
                <w:numId w:val="7"/>
              </w:numPr>
              <w:rPr>
                <w:b/>
                <w:bCs/>
              </w:rPr>
            </w:pPr>
            <w:r>
              <w:rPr>
                <w:b/>
                <w:bCs/>
              </w:rPr>
              <w:t>Primary HEI Supervisor Details</w:t>
            </w:r>
          </w:p>
        </w:tc>
      </w:tr>
      <w:tr w:rsidR="00BB4CA0" w:rsidTr="000512E4" w14:paraId="641DDB86" w14:textId="77777777">
        <w:trPr>
          <w:trHeight w:val="482"/>
        </w:trPr>
        <w:tc>
          <w:tcPr>
            <w:tcW w:w="2547" w:type="dxa"/>
          </w:tcPr>
          <w:p w:rsidRPr="00AE2884" w:rsidR="00BB4CA0" w:rsidP="000512E4" w:rsidRDefault="00BB4CA0" w14:paraId="52E59BA9" w14:textId="760EDF3C">
            <w:pPr>
              <w:pStyle w:val="Para"/>
              <w:rPr>
                <w:b/>
              </w:rPr>
            </w:pPr>
            <w:r>
              <w:rPr>
                <w:b/>
              </w:rPr>
              <w:lastRenderedPageBreak/>
              <w:t>Faculty &amp; Department</w:t>
            </w:r>
          </w:p>
        </w:tc>
        <w:tc>
          <w:tcPr>
            <w:tcW w:w="6967" w:type="dxa"/>
          </w:tcPr>
          <w:p w:rsidRPr="00FF1359" w:rsidR="00BB4CA0" w:rsidP="000512E4" w:rsidRDefault="00BB4CA0" w14:paraId="4D918EBE" w14:textId="77777777">
            <w:pPr>
              <w:pStyle w:val="Para"/>
              <w:rPr>
                <w:i/>
              </w:rPr>
            </w:pPr>
          </w:p>
        </w:tc>
      </w:tr>
      <w:tr w:rsidR="00264B59" w:rsidTr="000512E4" w14:paraId="29F7AB60" w14:textId="77777777">
        <w:trPr>
          <w:trHeight w:val="482"/>
        </w:trPr>
        <w:tc>
          <w:tcPr>
            <w:tcW w:w="2547" w:type="dxa"/>
          </w:tcPr>
          <w:p w:rsidRPr="00AE2884" w:rsidR="00264B59" w:rsidP="000512E4" w:rsidRDefault="00264B59" w14:paraId="4A291947" w14:textId="77777777">
            <w:pPr>
              <w:pStyle w:val="Para"/>
              <w:rPr>
                <w:b/>
              </w:rPr>
            </w:pPr>
            <w:r w:rsidRPr="00AE2884">
              <w:rPr>
                <w:b/>
              </w:rPr>
              <w:t>Name</w:t>
            </w:r>
          </w:p>
        </w:tc>
        <w:tc>
          <w:tcPr>
            <w:tcW w:w="6967" w:type="dxa"/>
          </w:tcPr>
          <w:p w:rsidRPr="00FF1359" w:rsidR="00264B59" w:rsidP="000512E4" w:rsidRDefault="00264B59" w14:paraId="25BBA00C" w14:textId="77777777">
            <w:pPr>
              <w:pStyle w:val="Para"/>
              <w:rPr>
                <w:i/>
              </w:rPr>
            </w:pPr>
          </w:p>
        </w:tc>
      </w:tr>
      <w:tr w:rsidR="00264B59" w:rsidTr="000512E4" w14:paraId="5E2CCA01" w14:textId="77777777">
        <w:trPr>
          <w:trHeight w:val="482"/>
        </w:trPr>
        <w:tc>
          <w:tcPr>
            <w:tcW w:w="2547" w:type="dxa"/>
          </w:tcPr>
          <w:p w:rsidRPr="00AE2884" w:rsidR="00264B59" w:rsidP="000512E4" w:rsidRDefault="00264B59" w14:paraId="1D765280" w14:textId="77777777">
            <w:pPr>
              <w:pStyle w:val="Para"/>
              <w:rPr>
                <w:b/>
              </w:rPr>
            </w:pPr>
            <w:r>
              <w:rPr>
                <w:b/>
              </w:rPr>
              <w:t>Job Title</w:t>
            </w:r>
          </w:p>
        </w:tc>
        <w:tc>
          <w:tcPr>
            <w:tcW w:w="6967" w:type="dxa"/>
          </w:tcPr>
          <w:p w:rsidRPr="00FF1359" w:rsidR="00264B59" w:rsidP="000512E4" w:rsidRDefault="00264B59" w14:paraId="5F47BD0F" w14:textId="77777777">
            <w:pPr>
              <w:pStyle w:val="Para"/>
              <w:rPr>
                <w:i/>
              </w:rPr>
            </w:pPr>
          </w:p>
        </w:tc>
      </w:tr>
      <w:tr w:rsidR="00264B59" w:rsidTr="000512E4" w14:paraId="13891BEF" w14:textId="77777777">
        <w:trPr>
          <w:trHeight w:val="482"/>
        </w:trPr>
        <w:tc>
          <w:tcPr>
            <w:tcW w:w="2547" w:type="dxa"/>
          </w:tcPr>
          <w:p w:rsidR="00264B59" w:rsidP="000512E4" w:rsidRDefault="00264B59" w14:paraId="774E753B" w14:textId="77777777">
            <w:pPr>
              <w:pStyle w:val="Para"/>
              <w:rPr>
                <w:b/>
              </w:rPr>
            </w:pPr>
            <w:r>
              <w:rPr>
                <w:b/>
              </w:rPr>
              <w:t>Email Address</w:t>
            </w:r>
          </w:p>
        </w:tc>
        <w:tc>
          <w:tcPr>
            <w:tcW w:w="6967" w:type="dxa"/>
          </w:tcPr>
          <w:p w:rsidRPr="00FF1359" w:rsidR="00264B59" w:rsidP="000512E4" w:rsidRDefault="00264B59" w14:paraId="17F455B7" w14:textId="77777777">
            <w:pPr>
              <w:pStyle w:val="Para"/>
              <w:rPr>
                <w:i/>
              </w:rPr>
            </w:pPr>
          </w:p>
        </w:tc>
      </w:tr>
      <w:tr w:rsidR="00264B59" w:rsidTr="000512E4" w14:paraId="12D33DBA" w14:textId="77777777">
        <w:trPr>
          <w:trHeight w:val="482"/>
        </w:trPr>
        <w:tc>
          <w:tcPr>
            <w:tcW w:w="2547" w:type="dxa"/>
          </w:tcPr>
          <w:p w:rsidR="00264B59" w:rsidP="000512E4" w:rsidRDefault="00264B59" w14:paraId="0E015A1F" w14:textId="77777777">
            <w:pPr>
              <w:pStyle w:val="Para"/>
              <w:rPr>
                <w:b/>
              </w:rPr>
            </w:pPr>
            <w:r>
              <w:rPr>
                <w:b/>
              </w:rPr>
              <w:t>Experience to supervise a Collaborative PhD</w:t>
            </w:r>
          </w:p>
        </w:tc>
        <w:tc>
          <w:tcPr>
            <w:tcW w:w="6967" w:type="dxa"/>
          </w:tcPr>
          <w:p w:rsidR="00264B59" w:rsidP="000512E4" w:rsidRDefault="00264B59" w14:paraId="64EB16E0" w14:textId="22178C3B">
            <w:pPr>
              <w:pStyle w:val="Para"/>
              <w:rPr>
                <w:i/>
              </w:rPr>
            </w:pPr>
            <w:r>
              <w:rPr>
                <w:i/>
              </w:rPr>
              <w:t xml:space="preserve">In no more than </w:t>
            </w:r>
            <w:r w:rsidR="00DA7CA5">
              <w:rPr>
                <w:i/>
              </w:rPr>
              <w:t>2</w:t>
            </w:r>
            <w:r>
              <w:rPr>
                <w:i/>
              </w:rPr>
              <w:t>50 words please outline:</w:t>
            </w:r>
          </w:p>
          <w:p w:rsidRPr="0067217D" w:rsidR="00264B59" w:rsidP="000D1CC3" w:rsidRDefault="00264B59" w14:paraId="29D97162" w14:textId="77777777">
            <w:pPr>
              <w:pStyle w:val="Para"/>
              <w:numPr>
                <w:ilvl w:val="0"/>
                <w:numId w:val="6"/>
              </w:numPr>
              <w:rPr>
                <w:i/>
              </w:rPr>
            </w:pPr>
            <w:r w:rsidRPr="0067217D">
              <w:rPr>
                <w:i/>
              </w:rPr>
              <w:t>Do they have experience of supervising Ph</w:t>
            </w:r>
            <w:r>
              <w:rPr>
                <w:i/>
              </w:rPr>
              <w:t>D</w:t>
            </w:r>
            <w:r w:rsidRPr="0067217D">
              <w:rPr>
                <w:i/>
              </w:rPr>
              <w:t xml:space="preserve">, Masters or any other students? </w:t>
            </w:r>
          </w:p>
          <w:p w:rsidRPr="0067217D" w:rsidR="00264B59" w:rsidP="000D1CC3" w:rsidRDefault="00264B59" w14:paraId="15DF868F" w14:textId="77777777">
            <w:pPr>
              <w:pStyle w:val="Para"/>
              <w:numPr>
                <w:ilvl w:val="0"/>
                <w:numId w:val="6"/>
              </w:numPr>
              <w:rPr>
                <w:i/>
              </w:rPr>
            </w:pPr>
            <w:r w:rsidRPr="0067217D">
              <w:rPr>
                <w:i/>
              </w:rPr>
              <w:t>Do they have experience line managing staff?</w:t>
            </w:r>
          </w:p>
          <w:p w:rsidRPr="0067217D" w:rsidR="00264B59" w:rsidP="000D1CC3" w:rsidRDefault="00264B59" w14:paraId="3B39DA24" w14:textId="77777777">
            <w:pPr>
              <w:pStyle w:val="Para"/>
              <w:numPr>
                <w:ilvl w:val="0"/>
                <w:numId w:val="6"/>
              </w:numPr>
              <w:rPr>
                <w:i/>
              </w:rPr>
            </w:pPr>
            <w:r w:rsidRPr="0067217D">
              <w:rPr>
                <w:i/>
              </w:rPr>
              <w:t>Do they have relevant research or practical experience?</w:t>
            </w:r>
          </w:p>
          <w:p w:rsidRPr="0067217D" w:rsidR="00264B59" w:rsidP="000D1CC3" w:rsidRDefault="00264B59" w14:paraId="357267C7" w14:textId="77777777">
            <w:pPr>
              <w:pStyle w:val="Para"/>
              <w:numPr>
                <w:ilvl w:val="0"/>
                <w:numId w:val="6"/>
              </w:numPr>
              <w:rPr>
                <w:i/>
              </w:rPr>
            </w:pPr>
            <w:r w:rsidRPr="0067217D">
              <w:rPr>
                <w:i/>
              </w:rPr>
              <w:t>What specific skillset do they bring to this supervision team?</w:t>
            </w:r>
          </w:p>
          <w:p w:rsidRPr="00FF1359" w:rsidR="00264B59" w:rsidP="000D1CC3" w:rsidRDefault="00264B59" w14:paraId="010408D3" w14:textId="77777777">
            <w:pPr>
              <w:pStyle w:val="Para"/>
              <w:numPr>
                <w:ilvl w:val="0"/>
                <w:numId w:val="6"/>
              </w:numPr>
              <w:rPr>
                <w:i/>
              </w:rPr>
            </w:pPr>
            <w:r w:rsidRPr="0067217D">
              <w:rPr>
                <w:i/>
              </w:rPr>
              <w:t>If this is their first supervision, what support, training and monitoring is in place to assist them?</w:t>
            </w:r>
          </w:p>
        </w:tc>
      </w:tr>
    </w:tbl>
    <w:p w:rsidRPr="00B60B2A" w:rsidR="00264B59" w:rsidP="00B60B2A" w:rsidRDefault="00264B59" w14:paraId="33B71C1A" w14:textId="77777777">
      <w:pPr>
        <w:pStyle w:val="Para"/>
      </w:pPr>
    </w:p>
    <w:tbl>
      <w:tblPr>
        <w:tblStyle w:val="TableGrid"/>
        <w:tblW w:w="0" w:type="auto"/>
        <w:tblLook w:val="04A0" w:firstRow="1" w:lastRow="0" w:firstColumn="1" w:lastColumn="0" w:noHBand="0" w:noVBand="1"/>
      </w:tblPr>
      <w:tblGrid>
        <w:gridCol w:w="2547"/>
        <w:gridCol w:w="6967"/>
      </w:tblGrid>
      <w:tr w:rsidR="008174F9" w:rsidTr="000512E4" w14:paraId="657237B7" w14:textId="77777777">
        <w:tc>
          <w:tcPr>
            <w:tcW w:w="9514" w:type="dxa"/>
            <w:gridSpan w:val="2"/>
            <w:shd w:val="clear" w:color="auto" w:fill="F4EAD3" w:themeFill="background2"/>
          </w:tcPr>
          <w:p w:rsidRPr="00C66F2E" w:rsidR="008174F9" w:rsidP="000D1CC3" w:rsidRDefault="008174F9" w14:paraId="56611512" w14:textId="4DC6A3F6">
            <w:pPr>
              <w:pStyle w:val="Para"/>
              <w:numPr>
                <w:ilvl w:val="0"/>
                <w:numId w:val="7"/>
              </w:numPr>
              <w:rPr>
                <w:b/>
                <w:bCs/>
              </w:rPr>
            </w:pPr>
            <w:r>
              <w:rPr>
                <w:b/>
                <w:bCs/>
              </w:rPr>
              <w:t>Secondary HEI Supervisor Details</w:t>
            </w:r>
          </w:p>
        </w:tc>
      </w:tr>
      <w:tr w:rsidR="00BB4CA0" w:rsidTr="000512E4" w14:paraId="5C05676D" w14:textId="77777777">
        <w:trPr>
          <w:trHeight w:val="482"/>
        </w:trPr>
        <w:tc>
          <w:tcPr>
            <w:tcW w:w="2547" w:type="dxa"/>
          </w:tcPr>
          <w:p w:rsidRPr="00AE2884" w:rsidR="00BB4CA0" w:rsidP="000512E4" w:rsidRDefault="00BB4CA0" w14:paraId="29EFCF5E" w14:textId="71507492">
            <w:pPr>
              <w:pStyle w:val="Para"/>
              <w:rPr>
                <w:b/>
              </w:rPr>
            </w:pPr>
            <w:r>
              <w:rPr>
                <w:b/>
              </w:rPr>
              <w:t xml:space="preserve">Faculty </w:t>
            </w:r>
            <w:r w:rsidR="00AE19D7">
              <w:rPr>
                <w:b/>
              </w:rPr>
              <w:t>&amp;</w:t>
            </w:r>
            <w:r>
              <w:rPr>
                <w:b/>
              </w:rPr>
              <w:t xml:space="preserve"> department</w:t>
            </w:r>
          </w:p>
        </w:tc>
        <w:tc>
          <w:tcPr>
            <w:tcW w:w="6967" w:type="dxa"/>
          </w:tcPr>
          <w:p w:rsidRPr="00FF1359" w:rsidR="00BB4CA0" w:rsidP="000512E4" w:rsidRDefault="00BB4CA0" w14:paraId="6FF318A5" w14:textId="77777777">
            <w:pPr>
              <w:pStyle w:val="Para"/>
              <w:rPr>
                <w:i/>
              </w:rPr>
            </w:pPr>
          </w:p>
        </w:tc>
      </w:tr>
      <w:tr w:rsidR="008174F9" w:rsidTr="000512E4" w14:paraId="3EF2227A" w14:textId="77777777">
        <w:trPr>
          <w:trHeight w:val="482"/>
        </w:trPr>
        <w:tc>
          <w:tcPr>
            <w:tcW w:w="2547" w:type="dxa"/>
          </w:tcPr>
          <w:p w:rsidRPr="00AE2884" w:rsidR="008174F9" w:rsidP="000512E4" w:rsidRDefault="008174F9" w14:paraId="69D06210" w14:textId="77777777">
            <w:pPr>
              <w:pStyle w:val="Para"/>
              <w:rPr>
                <w:b/>
              </w:rPr>
            </w:pPr>
            <w:r w:rsidRPr="00AE2884">
              <w:rPr>
                <w:b/>
              </w:rPr>
              <w:t>Name</w:t>
            </w:r>
          </w:p>
        </w:tc>
        <w:tc>
          <w:tcPr>
            <w:tcW w:w="6967" w:type="dxa"/>
          </w:tcPr>
          <w:p w:rsidRPr="00FF1359" w:rsidR="008174F9" w:rsidP="000512E4" w:rsidRDefault="008174F9" w14:paraId="7A4EDFF1" w14:textId="77777777">
            <w:pPr>
              <w:pStyle w:val="Para"/>
              <w:rPr>
                <w:i/>
              </w:rPr>
            </w:pPr>
          </w:p>
        </w:tc>
      </w:tr>
      <w:tr w:rsidR="008174F9" w:rsidTr="000512E4" w14:paraId="6DF9AFD0" w14:textId="77777777">
        <w:trPr>
          <w:trHeight w:val="482"/>
        </w:trPr>
        <w:tc>
          <w:tcPr>
            <w:tcW w:w="2547" w:type="dxa"/>
          </w:tcPr>
          <w:p w:rsidRPr="00AE2884" w:rsidR="008174F9" w:rsidP="000512E4" w:rsidRDefault="008174F9" w14:paraId="6A217AF5" w14:textId="77777777">
            <w:pPr>
              <w:pStyle w:val="Para"/>
              <w:rPr>
                <w:b/>
              </w:rPr>
            </w:pPr>
            <w:r>
              <w:rPr>
                <w:b/>
              </w:rPr>
              <w:t>Job Title</w:t>
            </w:r>
          </w:p>
        </w:tc>
        <w:tc>
          <w:tcPr>
            <w:tcW w:w="6967" w:type="dxa"/>
          </w:tcPr>
          <w:p w:rsidRPr="00FF1359" w:rsidR="008174F9" w:rsidP="000512E4" w:rsidRDefault="008174F9" w14:paraId="217704A3" w14:textId="77777777">
            <w:pPr>
              <w:pStyle w:val="Para"/>
              <w:rPr>
                <w:i/>
              </w:rPr>
            </w:pPr>
          </w:p>
        </w:tc>
      </w:tr>
      <w:tr w:rsidR="008174F9" w:rsidTr="000512E4" w14:paraId="7C03D475" w14:textId="77777777">
        <w:trPr>
          <w:trHeight w:val="482"/>
        </w:trPr>
        <w:tc>
          <w:tcPr>
            <w:tcW w:w="2547" w:type="dxa"/>
          </w:tcPr>
          <w:p w:rsidR="008174F9" w:rsidP="000512E4" w:rsidRDefault="008174F9" w14:paraId="1EDAAD29" w14:textId="77777777">
            <w:pPr>
              <w:pStyle w:val="Para"/>
              <w:rPr>
                <w:b/>
              </w:rPr>
            </w:pPr>
            <w:r>
              <w:rPr>
                <w:b/>
              </w:rPr>
              <w:t>Email Address</w:t>
            </w:r>
          </w:p>
        </w:tc>
        <w:tc>
          <w:tcPr>
            <w:tcW w:w="6967" w:type="dxa"/>
          </w:tcPr>
          <w:p w:rsidRPr="00FF1359" w:rsidR="008174F9" w:rsidP="000512E4" w:rsidRDefault="008174F9" w14:paraId="4631B544" w14:textId="77777777">
            <w:pPr>
              <w:pStyle w:val="Para"/>
              <w:rPr>
                <w:i/>
              </w:rPr>
            </w:pPr>
          </w:p>
        </w:tc>
      </w:tr>
      <w:tr w:rsidR="008174F9" w:rsidTr="000512E4" w14:paraId="06C1A0F1" w14:textId="77777777">
        <w:trPr>
          <w:trHeight w:val="482"/>
        </w:trPr>
        <w:tc>
          <w:tcPr>
            <w:tcW w:w="2547" w:type="dxa"/>
          </w:tcPr>
          <w:p w:rsidR="008174F9" w:rsidP="000512E4" w:rsidRDefault="008174F9" w14:paraId="39FA75C7" w14:textId="77777777">
            <w:pPr>
              <w:pStyle w:val="Para"/>
              <w:rPr>
                <w:b/>
              </w:rPr>
            </w:pPr>
            <w:r>
              <w:rPr>
                <w:b/>
              </w:rPr>
              <w:t>Experience to supervise a Collaborative PhD</w:t>
            </w:r>
          </w:p>
        </w:tc>
        <w:tc>
          <w:tcPr>
            <w:tcW w:w="6967" w:type="dxa"/>
          </w:tcPr>
          <w:p w:rsidR="008174F9" w:rsidP="000512E4" w:rsidRDefault="008174F9" w14:paraId="58853513" w14:textId="443FF1CD">
            <w:pPr>
              <w:pStyle w:val="Para"/>
              <w:rPr>
                <w:i/>
              </w:rPr>
            </w:pPr>
            <w:r>
              <w:rPr>
                <w:i/>
              </w:rPr>
              <w:t xml:space="preserve">In no more than </w:t>
            </w:r>
            <w:r w:rsidR="00DA7CA5">
              <w:rPr>
                <w:i/>
              </w:rPr>
              <w:t>2</w:t>
            </w:r>
            <w:r>
              <w:rPr>
                <w:i/>
              </w:rPr>
              <w:t>50 words please outline:</w:t>
            </w:r>
          </w:p>
          <w:p w:rsidRPr="0067217D" w:rsidR="008174F9" w:rsidP="000D1CC3" w:rsidRDefault="008174F9" w14:paraId="0951F552" w14:textId="77777777">
            <w:pPr>
              <w:pStyle w:val="Para"/>
              <w:numPr>
                <w:ilvl w:val="0"/>
                <w:numId w:val="6"/>
              </w:numPr>
              <w:rPr>
                <w:i/>
              </w:rPr>
            </w:pPr>
            <w:r w:rsidRPr="0067217D">
              <w:rPr>
                <w:i/>
              </w:rPr>
              <w:t>Do they have experience of supervising Ph</w:t>
            </w:r>
            <w:r>
              <w:rPr>
                <w:i/>
              </w:rPr>
              <w:t>D</w:t>
            </w:r>
            <w:r w:rsidRPr="0067217D">
              <w:rPr>
                <w:i/>
              </w:rPr>
              <w:t xml:space="preserve">, Masters or any other students? </w:t>
            </w:r>
          </w:p>
          <w:p w:rsidRPr="0067217D" w:rsidR="008174F9" w:rsidP="000D1CC3" w:rsidRDefault="008174F9" w14:paraId="283CEEFB" w14:textId="77777777">
            <w:pPr>
              <w:pStyle w:val="Para"/>
              <w:numPr>
                <w:ilvl w:val="0"/>
                <w:numId w:val="6"/>
              </w:numPr>
              <w:rPr>
                <w:i/>
              </w:rPr>
            </w:pPr>
            <w:r w:rsidRPr="0067217D">
              <w:rPr>
                <w:i/>
              </w:rPr>
              <w:t>Do they have experience line managing staff?</w:t>
            </w:r>
          </w:p>
          <w:p w:rsidRPr="0067217D" w:rsidR="008174F9" w:rsidP="000D1CC3" w:rsidRDefault="008174F9" w14:paraId="44A8E2C2" w14:textId="77777777">
            <w:pPr>
              <w:pStyle w:val="Para"/>
              <w:numPr>
                <w:ilvl w:val="0"/>
                <w:numId w:val="6"/>
              </w:numPr>
              <w:rPr>
                <w:i/>
              </w:rPr>
            </w:pPr>
            <w:r w:rsidRPr="0067217D">
              <w:rPr>
                <w:i/>
              </w:rPr>
              <w:t>Do they have relevant research or practical experience?</w:t>
            </w:r>
          </w:p>
          <w:p w:rsidRPr="0067217D" w:rsidR="008174F9" w:rsidP="000D1CC3" w:rsidRDefault="008174F9" w14:paraId="1E100292" w14:textId="77777777">
            <w:pPr>
              <w:pStyle w:val="Para"/>
              <w:numPr>
                <w:ilvl w:val="0"/>
                <w:numId w:val="6"/>
              </w:numPr>
              <w:rPr>
                <w:i/>
              </w:rPr>
            </w:pPr>
            <w:r w:rsidRPr="0067217D">
              <w:rPr>
                <w:i/>
              </w:rPr>
              <w:t>What specific skillset do they bring to this supervision team?</w:t>
            </w:r>
          </w:p>
          <w:p w:rsidRPr="00FF1359" w:rsidR="008174F9" w:rsidP="000D1CC3" w:rsidRDefault="008174F9" w14:paraId="673F6990" w14:textId="77777777">
            <w:pPr>
              <w:pStyle w:val="Para"/>
              <w:numPr>
                <w:ilvl w:val="0"/>
                <w:numId w:val="6"/>
              </w:numPr>
              <w:rPr>
                <w:i/>
              </w:rPr>
            </w:pPr>
            <w:r w:rsidRPr="0067217D">
              <w:rPr>
                <w:i/>
              </w:rPr>
              <w:lastRenderedPageBreak/>
              <w:t>If this is their first supervision, what support, training and monitoring is in place to assist them?</w:t>
            </w:r>
          </w:p>
        </w:tc>
      </w:tr>
    </w:tbl>
    <w:p w:rsidR="00B60B2A" w:rsidP="00B60B2A" w:rsidRDefault="00B60B2A" w14:paraId="5F560F3C" w14:textId="77777777">
      <w:pPr>
        <w:pStyle w:val="Para"/>
      </w:pPr>
    </w:p>
    <w:tbl>
      <w:tblPr>
        <w:tblStyle w:val="TableGrid"/>
        <w:tblW w:w="0" w:type="auto"/>
        <w:tblLook w:val="04A0" w:firstRow="1" w:lastRow="0" w:firstColumn="1" w:lastColumn="0" w:noHBand="0" w:noVBand="1"/>
      </w:tblPr>
      <w:tblGrid>
        <w:gridCol w:w="2547"/>
        <w:gridCol w:w="6967"/>
      </w:tblGrid>
      <w:tr w:rsidR="009F4F8F" w:rsidTr="000512E4" w14:paraId="1A3F6D4C" w14:textId="77777777">
        <w:tc>
          <w:tcPr>
            <w:tcW w:w="9514" w:type="dxa"/>
            <w:gridSpan w:val="2"/>
            <w:shd w:val="clear" w:color="auto" w:fill="F4EAD3" w:themeFill="background2"/>
          </w:tcPr>
          <w:p w:rsidRPr="00C66F2E" w:rsidR="009F4F8F" w:rsidP="000D1CC3" w:rsidRDefault="009F4F8F" w14:paraId="2762F435" w14:textId="71339979">
            <w:pPr>
              <w:pStyle w:val="Para"/>
              <w:numPr>
                <w:ilvl w:val="0"/>
                <w:numId w:val="7"/>
              </w:numPr>
              <w:rPr>
                <w:b/>
                <w:bCs/>
              </w:rPr>
            </w:pPr>
            <w:r>
              <w:rPr>
                <w:b/>
                <w:bCs/>
              </w:rPr>
              <w:t xml:space="preserve">HEI </w:t>
            </w:r>
            <w:r w:rsidR="00A121F3">
              <w:rPr>
                <w:b/>
                <w:bCs/>
              </w:rPr>
              <w:t>Research Office Contact Details</w:t>
            </w:r>
          </w:p>
        </w:tc>
      </w:tr>
      <w:tr w:rsidR="009F4F8F" w:rsidTr="007B0F12" w14:paraId="49D5A234" w14:textId="77777777">
        <w:trPr>
          <w:trHeight w:val="482"/>
        </w:trPr>
        <w:tc>
          <w:tcPr>
            <w:tcW w:w="2547" w:type="dxa"/>
          </w:tcPr>
          <w:p w:rsidRPr="00AE2884" w:rsidR="009F4F8F" w:rsidP="000512E4" w:rsidRDefault="009F4F8F" w14:paraId="0E50C07F" w14:textId="77777777">
            <w:pPr>
              <w:pStyle w:val="Para"/>
              <w:rPr>
                <w:b/>
              </w:rPr>
            </w:pPr>
            <w:r w:rsidRPr="00AE2884">
              <w:rPr>
                <w:b/>
              </w:rPr>
              <w:t>Name</w:t>
            </w:r>
          </w:p>
        </w:tc>
        <w:tc>
          <w:tcPr>
            <w:tcW w:w="6967" w:type="dxa"/>
          </w:tcPr>
          <w:p w:rsidRPr="00FF1359" w:rsidR="009F4F8F" w:rsidP="000512E4" w:rsidRDefault="001B258A" w14:paraId="4AF59157" w14:textId="77B6FB45">
            <w:pPr>
              <w:pStyle w:val="Para"/>
              <w:rPr>
                <w:i/>
              </w:rPr>
            </w:pPr>
            <w:r w:rsidRPr="007B0F12">
              <w:rPr>
                <w:i/>
              </w:rPr>
              <w:t>NB. A relevant officer in the HEI’s research office is required to work with the O</w:t>
            </w:r>
            <w:r w:rsidRPr="007B0F12" w:rsidR="00AE19D7">
              <w:rPr>
                <w:i/>
              </w:rPr>
              <w:t>xford</w:t>
            </w:r>
            <w:r w:rsidRPr="007B0F12">
              <w:rPr>
                <w:i/>
              </w:rPr>
              <w:t xml:space="preserve"> GLAM research office to finalise the collaboration agreement. Please also provide generic team addresses where possible.</w:t>
            </w:r>
          </w:p>
        </w:tc>
      </w:tr>
      <w:tr w:rsidR="009F4F8F" w:rsidTr="000512E4" w14:paraId="13CE5DE3" w14:textId="77777777">
        <w:trPr>
          <w:trHeight w:val="482"/>
        </w:trPr>
        <w:tc>
          <w:tcPr>
            <w:tcW w:w="2547" w:type="dxa"/>
          </w:tcPr>
          <w:p w:rsidRPr="00AE2884" w:rsidR="009F4F8F" w:rsidP="000512E4" w:rsidRDefault="009F4F8F" w14:paraId="23BC7870" w14:textId="77777777">
            <w:pPr>
              <w:pStyle w:val="Para"/>
              <w:rPr>
                <w:b/>
              </w:rPr>
            </w:pPr>
            <w:r>
              <w:rPr>
                <w:b/>
              </w:rPr>
              <w:t>Job Title</w:t>
            </w:r>
          </w:p>
        </w:tc>
        <w:tc>
          <w:tcPr>
            <w:tcW w:w="6967" w:type="dxa"/>
          </w:tcPr>
          <w:p w:rsidRPr="00FF1359" w:rsidR="009F4F8F" w:rsidP="000512E4" w:rsidRDefault="009F4F8F" w14:paraId="10652879" w14:textId="77777777">
            <w:pPr>
              <w:pStyle w:val="Para"/>
              <w:rPr>
                <w:i/>
              </w:rPr>
            </w:pPr>
          </w:p>
        </w:tc>
      </w:tr>
      <w:tr w:rsidR="009F4F8F" w:rsidTr="000512E4" w14:paraId="3C7AA80F" w14:textId="77777777">
        <w:trPr>
          <w:trHeight w:val="482"/>
        </w:trPr>
        <w:tc>
          <w:tcPr>
            <w:tcW w:w="2547" w:type="dxa"/>
          </w:tcPr>
          <w:p w:rsidR="009F4F8F" w:rsidP="000512E4" w:rsidRDefault="009F4F8F" w14:paraId="6EF47C38" w14:textId="77777777">
            <w:pPr>
              <w:pStyle w:val="Para"/>
              <w:rPr>
                <w:b/>
              </w:rPr>
            </w:pPr>
            <w:r>
              <w:rPr>
                <w:b/>
              </w:rPr>
              <w:t>Email Address</w:t>
            </w:r>
          </w:p>
        </w:tc>
        <w:tc>
          <w:tcPr>
            <w:tcW w:w="6967" w:type="dxa"/>
          </w:tcPr>
          <w:p w:rsidRPr="00FF1359" w:rsidR="009F4F8F" w:rsidP="000512E4" w:rsidRDefault="009F4F8F" w14:paraId="344E575F" w14:textId="77777777">
            <w:pPr>
              <w:pStyle w:val="Para"/>
              <w:rPr>
                <w:i/>
              </w:rPr>
            </w:pPr>
          </w:p>
        </w:tc>
      </w:tr>
    </w:tbl>
    <w:p w:rsidR="002E3E7C" w:rsidP="00B60B2A" w:rsidRDefault="002E3E7C" w14:paraId="1138A96E" w14:textId="77777777">
      <w:pPr>
        <w:pStyle w:val="Para"/>
      </w:pPr>
    </w:p>
    <w:tbl>
      <w:tblPr>
        <w:tblStyle w:val="TableGrid"/>
        <w:tblW w:w="0" w:type="auto"/>
        <w:tblLook w:val="04A0" w:firstRow="1" w:lastRow="0" w:firstColumn="1" w:lastColumn="0" w:noHBand="0" w:noVBand="1"/>
      </w:tblPr>
      <w:tblGrid>
        <w:gridCol w:w="2547"/>
        <w:gridCol w:w="6967"/>
      </w:tblGrid>
      <w:tr w:rsidR="008D49AD" w:rsidTr="000512E4" w14:paraId="62790194" w14:textId="77777777">
        <w:tc>
          <w:tcPr>
            <w:tcW w:w="9514" w:type="dxa"/>
            <w:gridSpan w:val="2"/>
            <w:shd w:val="clear" w:color="auto" w:fill="F4EAD3" w:themeFill="background2"/>
          </w:tcPr>
          <w:p w:rsidRPr="00C66F2E" w:rsidR="008D49AD" w:rsidP="000D1CC3" w:rsidRDefault="004118F3" w14:paraId="5BA84C03" w14:textId="3C7D455A">
            <w:pPr>
              <w:pStyle w:val="Para"/>
              <w:numPr>
                <w:ilvl w:val="0"/>
                <w:numId w:val="7"/>
              </w:numPr>
              <w:rPr>
                <w:b/>
                <w:bCs/>
              </w:rPr>
            </w:pPr>
            <w:r>
              <w:rPr>
                <w:b/>
                <w:bCs/>
              </w:rPr>
              <w:t xml:space="preserve"> Addition</w:t>
            </w:r>
            <w:r w:rsidR="0052363B">
              <w:rPr>
                <w:b/>
                <w:bCs/>
              </w:rPr>
              <w:t>al Partner Organisation (</w:t>
            </w:r>
            <w:r w:rsidR="0071780A">
              <w:rPr>
                <w:b/>
                <w:bCs/>
              </w:rPr>
              <w:t>if relevant</w:t>
            </w:r>
            <w:r w:rsidR="002050C4">
              <w:rPr>
                <w:b/>
                <w:bCs/>
              </w:rPr>
              <w:t>)</w:t>
            </w:r>
          </w:p>
        </w:tc>
      </w:tr>
      <w:tr w:rsidR="008D49AD" w:rsidTr="000512E4" w14:paraId="19C0CAF6" w14:textId="77777777">
        <w:trPr>
          <w:trHeight w:val="482"/>
        </w:trPr>
        <w:tc>
          <w:tcPr>
            <w:tcW w:w="2547" w:type="dxa"/>
          </w:tcPr>
          <w:p w:rsidRPr="00AE2884" w:rsidR="008D49AD" w:rsidP="000512E4" w:rsidRDefault="0052363B" w14:paraId="573E7995" w14:textId="2A93DCF9">
            <w:pPr>
              <w:pStyle w:val="Para"/>
              <w:rPr>
                <w:b/>
              </w:rPr>
            </w:pPr>
            <w:r>
              <w:rPr>
                <w:b/>
              </w:rPr>
              <w:t xml:space="preserve">Partner Organisation </w:t>
            </w:r>
            <w:r w:rsidRPr="00AE2884" w:rsidR="008D49AD">
              <w:rPr>
                <w:b/>
              </w:rPr>
              <w:t>Name</w:t>
            </w:r>
          </w:p>
        </w:tc>
        <w:tc>
          <w:tcPr>
            <w:tcW w:w="6967" w:type="dxa"/>
          </w:tcPr>
          <w:p w:rsidRPr="00FF1359" w:rsidR="008D49AD" w:rsidP="000512E4" w:rsidRDefault="008D49AD" w14:paraId="12CB3BC6" w14:textId="77777777">
            <w:pPr>
              <w:pStyle w:val="Para"/>
              <w:rPr>
                <w:i/>
              </w:rPr>
            </w:pPr>
          </w:p>
        </w:tc>
      </w:tr>
      <w:tr w:rsidR="0071780A" w:rsidTr="000512E4" w14:paraId="3ACBDBDF" w14:textId="77777777">
        <w:trPr>
          <w:trHeight w:val="482"/>
        </w:trPr>
        <w:tc>
          <w:tcPr>
            <w:tcW w:w="2547" w:type="dxa"/>
          </w:tcPr>
          <w:p w:rsidR="0071780A" w:rsidP="000512E4" w:rsidRDefault="0071780A" w14:paraId="6955F6A3" w14:textId="29DC5019">
            <w:pPr>
              <w:pStyle w:val="Para"/>
              <w:rPr>
                <w:b/>
              </w:rPr>
            </w:pPr>
            <w:r>
              <w:rPr>
                <w:b/>
              </w:rPr>
              <w:t>Partner Organisation Contact Name</w:t>
            </w:r>
          </w:p>
        </w:tc>
        <w:tc>
          <w:tcPr>
            <w:tcW w:w="6967" w:type="dxa"/>
          </w:tcPr>
          <w:p w:rsidRPr="00FF1359" w:rsidR="0071780A" w:rsidP="000512E4" w:rsidRDefault="0071780A" w14:paraId="21E3CA12" w14:textId="77777777">
            <w:pPr>
              <w:pStyle w:val="Para"/>
              <w:rPr>
                <w:i/>
              </w:rPr>
            </w:pPr>
          </w:p>
        </w:tc>
      </w:tr>
      <w:tr w:rsidR="008D49AD" w:rsidTr="000512E4" w14:paraId="60341A4D" w14:textId="77777777">
        <w:trPr>
          <w:trHeight w:val="482"/>
        </w:trPr>
        <w:tc>
          <w:tcPr>
            <w:tcW w:w="2547" w:type="dxa"/>
          </w:tcPr>
          <w:p w:rsidRPr="00AE2884" w:rsidR="008D49AD" w:rsidP="000512E4" w:rsidRDefault="008D49AD" w14:paraId="14370368" w14:textId="77777777">
            <w:pPr>
              <w:pStyle w:val="Para"/>
              <w:rPr>
                <w:b/>
              </w:rPr>
            </w:pPr>
            <w:r>
              <w:rPr>
                <w:b/>
              </w:rPr>
              <w:t>Job Title</w:t>
            </w:r>
          </w:p>
        </w:tc>
        <w:tc>
          <w:tcPr>
            <w:tcW w:w="6967" w:type="dxa"/>
          </w:tcPr>
          <w:p w:rsidRPr="00FF1359" w:rsidR="008D49AD" w:rsidP="000512E4" w:rsidRDefault="008D49AD" w14:paraId="1D8A5D90" w14:textId="77777777">
            <w:pPr>
              <w:pStyle w:val="Para"/>
              <w:rPr>
                <w:i/>
              </w:rPr>
            </w:pPr>
          </w:p>
        </w:tc>
      </w:tr>
      <w:tr w:rsidR="008D49AD" w:rsidTr="000512E4" w14:paraId="55A9294C" w14:textId="77777777">
        <w:trPr>
          <w:trHeight w:val="482"/>
        </w:trPr>
        <w:tc>
          <w:tcPr>
            <w:tcW w:w="2547" w:type="dxa"/>
          </w:tcPr>
          <w:p w:rsidR="008D49AD" w:rsidP="000512E4" w:rsidRDefault="008D49AD" w14:paraId="49E1F6A1" w14:textId="77777777">
            <w:pPr>
              <w:pStyle w:val="Para"/>
              <w:rPr>
                <w:b/>
              </w:rPr>
            </w:pPr>
            <w:r>
              <w:rPr>
                <w:b/>
              </w:rPr>
              <w:t>Email Address</w:t>
            </w:r>
          </w:p>
        </w:tc>
        <w:tc>
          <w:tcPr>
            <w:tcW w:w="6967" w:type="dxa"/>
          </w:tcPr>
          <w:p w:rsidRPr="00FF1359" w:rsidR="008D49AD" w:rsidP="000512E4" w:rsidRDefault="008D49AD" w14:paraId="7CBF6596" w14:textId="77777777">
            <w:pPr>
              <w:pStyle w:val="Para"/>
              <w:rPr>
                <w:i/>
              </w:rPr>
            </w:pPr>
          </w:p>
        </w:tc>
      </w:tr>
      <w:tr w:rsidR="0071780A" w:rsidTr="000512E4" w14:paraId="6A393717" w14:textId="77777777">
        <w:trPr>
          <w:trHeight w:val="482"/>
        </w:trPr>
        <w:tc>
          <w:tcPr>
            <w:tcW w:w="2547" w:type="dxa"/>
          </w:tcPr>
          <w:p w:rsidR="0071780A" w:rsidP="000512E4" w:rsidRDefault="0040683D" w14:paraId="39A2C74B" w14:textId="1A0C35FB">
            <w:pPr>
              <w:pStyle w:val="Para"/>
              <w:rPr>
                <w:b/>
              </w:rPr>
            </w:pPr>
            <w:r>
              <w:rPr>
                <w:b/>
              </w:rPr>
              <w:t>Partner Organisation Involvement</w:t>
            </w:r>
          </w:p>
        </w:tc>
        <w:tc>
          <w:tcPr>
            <w:tcW w:w="6967" w:type="dxa"/>
          </w:tcPr>
          <w:p w:rsidRPr="00FF1359" w:rsidR="0071780A" w:rsidP="000512E4" w:rsidRDefault="00877C0B" w14:paraId="34C44FE1" w14:textId="1204F20E">
            <w:pPr>
              <w:pStyle w:val="Para"/>
              <w:rPr>
                <w:i/>
              </w:rPr>
            </w:pPr>
            <w:r>
              <w:rPr>
                <w:i/>
              </w:rPr>
              <w:t>Please provide</w:t>
            </w:r>
            <w:r w:rsidR="009F690B">
              <w:rPr>
                <w:i/>
              </w:rPr>
              <w:t>, in no more than 250 words,</w:t>
            </w:r>
            <w:r>
              <w:rPr>
                <w:i/>
              </w:rPr>
              <w:t xml:space="preserve"> b</w:t>
            </w:r>
            <w:r w:rsidRPr="00877C0B">
              <w:rPr>
                <w:i/>
              </w:rPr>
              <w:t>rief details of the</w:t>
            </w:r>
            <w:r w:rsidR="008E3017">
              <w:rPr>
                <w:i/>
              </w:rPr>
              <w:t xml:space="preserve"> interest of the</w:t>
            </w:r>
            <w:r w:rsidRPr="00877C0B">
              <w:rPr>
                <w:i/>
              </w:rPr>
              <w:t xml:space="preserve"> partner institution(s) in the </w:t>
            </w:r>
            <w:r w:rsidR="008E3017">
              <w:rPr>
                <w:i/>
              </w:rPr>
              <w:t>project.</w:t>
            </w:r>
          </w:p>
        </w:tc>
      </w:tr>
    </w:tbl>
    <w:p w:rsidR="009F690B" w:rsidP="009F690B" w:rsidRDefault="00717589" w14:paraId="7CB558B5" w14:textId="31BCB089">
      <w:pPr>
        <w:pStyle w:val="Heading1"/>
      </w:pPr>
      <w:bookmarkStart w:name="_Toc237094963" w:id="6"/>
      <w:r>
        <w:lastRenderedPageBreak/>
        <w:t>Section</w:t>
      </w:r>
      <w:r w:rsidR="009F690B">
        <w:t xml:space="preserve"> 2: </w:t>
      </w:r>
      <w:r w:rsidR="00A52164">
        <w:t>Vision</w:t>
      </w:r>
      <w:bookmarkEnd w:id="6"/>
    </w:p>
    <w:p w:rsidR="009B5590" w:rsidP="009B5590" w:rsidRDefault="009B5590" w14:paraId="6E35CBB8" w14:textId="165A203A">
      <w:pPr>
        <w:pStyle w:val="Para"/>
        <w:rPr>
          <w:b/>
          <w:bCs/>
        </w:rPr>
      </w:pPr>
      <w:r w:rsidRPr="009B5590">
        <w:rPr>
          <w:b/>
          <w:bCs/>
        </w:rPr>
        <w:t>Guidance Notes</w:t>
      </w:r>
    </w:p>
    <w:p w:rsidR="008C604C" w:rsidP="00A71440" w:rsidRDefault="009B5590" w14:paraId="21D9FEE5" w14:textId="71E73CDB">
      <w:pPr>
        <w:pStyle w:val="Para"/>
        <w:rPr>
          <w:i/>
          <w:iCs/>
        </w:rPr>
      </w:pPr>
      <w:r w:rsidRPr="00004A5F">
        <w:rPr>
          <w:i/>
          <w:iCs/>
        </w:rPr>
        <w:t xml:space="preserve">This section enables applicants to </w:t>
      </w:r>
      <w:r w:rsidRPr="00004A5F" w:rsidR="000C2E49">
        <w:rPr>
          <w:i/>
          <w:iCs/>
        </w:rPr>
        <w:t>demonstrate the significance of their proposed project to both the CD</w:t>
      </w:r>
      <w:r w:rsidR="006D33D8">
        <w:rPr>
          <w:i/>
          <w:iCs/>
        </w:rPr>
        <w:t>LA</w:t>
      </w:r>
      <w:r w:rsidRPr="00004A5F" w:rsidR="000C2E49">
        <w:rPr>
          <w:i/>
          <w:iCs/>
        </w:rPr>
        <w:t xml:space="preserve"> Award Holder and the wider research community.</w:t>
      </w:r>
      <w:r w:rsidR="00A71440">
        <w:rPr>
          <w:i/>
          <w:iCs/>
        </w:rPr>
        <w:t xml:space="preserve"> Applicants are encourage</w:t>
      </w:r>
      <w:r w:rsidR="00141FF9">
        <w:rPr>
          <w:i/>
          <w:iCs/>
        </w:rPr>
        <w:t>d</w:t>
      </w:r>
      <w:r w:rsidR="00A71440">
        <w:rPr>
          <w:i/>
          <w:iCs/>
        </w:rPr>
        <w:t xml:space="preserve"> to consider the following areas before </w:t>
      </w:r>
      <w:r w:rsidR="00141FF9">
        <w:rPr>
          <w:i/>
          <w:iCs/>
        </w:rPr>
        <w:t>completing their answer to this section</w:t>
      </w:r>
      <w:r w:rsidR="008C604C">
        <w:rPr>
          <w:i/>
          <w:iCs/>
        </w:rPr>
        <w:t>:</w:t>
      </w:r>
    </w:p>
    <w:p w:rsidRPr="00972528" w:rsidR="008C604C" w:rsidP="000D1CC3" w:rsidRDefault="00A71440" w14:paraId="1BA0C504" w14:textId="6499C3DD">
      <w:pPr>
        <w:pStyle w:val="Para"/>
        <w:numPr>
          <w:ilvl w:val="0"/>
          <w:numId w:val="17"/>
        </w:numPr>
        <w:rPr>
          <w:i/>
          <w:iCs/>
        </w:rPr>
      </w:pPr>
      <w:r w:rsidRPr="00972528">
        <w:rPr>
          <w:i/>
          <w:iCs/>
        </w:rPr>
        <w:t>What is the project about?</w:t>
      </w:r>
    </w:p>
    <w:p w:rsidRPr="00972528" w:rsidR="00A71440" w:rsidP="000D1CC3" w:rsidRDefault="00A71440" w14:paraId="5BC39D54" w14:textId="4BB9DC7B">
      <w:pPr>
        <w:pStyle w:val="Para"/>
        <w:numPr>
          <w:ilvl w:val="0"/>
          <w:numId w:val="17"/>
        </w:numPr>
        <w:rPr>
          <w:i/>
          <w:iCs/>
        </w:rPr>
      </w:pPr>
      <w:r w:rsidRPr="00972528">
        <w:rPr>
          <w:i/>
          <w:iCs/>
        </w:rPr>
        <w:t>What is the rationale for the research? I</w:t>
      </w:r>
      <w:r w:rsidR="008676F3">
        <w:rPr>
          <w:i/>
          <w:iCs/>
        </w:rPr>
        <w:t>.</w:t>
      </w:r>
      <w:r w:rsidRPr="00972528">
        <w:rPr>
          <w:i/>
          <w:iCs/>
        </w:rPr>
        <w:t>e.</w:t>
      </w:r>
      <w:r w:rsidR="008676F3">
        <w:rPr>
          <w:i/>
          <w:iCs/>
        </w:rPr>
        <w:t>,</w:t>
      </w:r>
      <w:r w:rsidRPr="00972528">
        <w:rPr>
          <w:i/>
          <w:iCs/>
        </w:rPr>
        <w:t xml:space="preserve"> What does the existing scholarly literature say and where does it fall short? Why is this project important and original?</w:t>
      </w:r>
    </w:p>
    <w:p w:rsidRPr="00972528" w:rsidR="00A71440" w:rsidP="000D1CC3" w:rsidRDefault="00A71440" w14:paraId="7A7798E5" w14:textId="01B2F1B7">
      <w:pPr>
        <w:pStyle w:val="Para"/>
        <w:numPr>
          <w:ilvl w:val="0"/>
          <w:numId w:val="17"/>
        </w:numPr>
        <w:rPr>
          <w:i/>
          <w:iCs/>
        </w:rPr>
      </w:pPr>
      <w:r w:rsidRPr="00972528">
        <w:rPr>
          <w:i/>
          <w:iCs/>
        </w:rPr>
        <w:t>What are the key research questions to be addressed?</w:t>
      </w:r>
    </w:p>
    <w:p w:rsidRPr="00972528" w:rsidR="00A71440" w:rsidP="000D1CC3" w:rsidRDefault="00A71440" w14:paraId="59319348" w14:textId="7125FA78">
      <w:pPr>
        <w:pStyle w:val="Para"/>
        <w:numPr>
          <w:ilvl w:val="0"/>
          <w:numId w:val="17"/>
        </w:numPr>
        <w:rPr>
          <w:i/>
          <w:iCs/>
        </w:rPr>
      </w:pPr>
      <w:r w:rsidRPr="00972528">
        <w:rPr>
          <w:i/>
          <w:iCs/>
        </w:rPr>
        <w:t xml:space="preserve">How will the student undertake the research? What data will be collected and studied, and how? Will the research involve research visits in the UK or beyond? </w:t>
      </w:r>
    </w:p>
    <w:p w:rsidRPr="00972528" w:rsidR="00972528" w:rsidP="000D1CC3" w:rsidRDefault="00A71440" w14:paraId="01619872" w14:textId="0C3906F9">
      <w:pPr>
        <w:pStyle w:val="Para"/>
        <w:numPr>
          <w:ilvl w:val="0"/>
          <w:numId w:val="17"/>
        </w:numPr>
        <w:rPr>
          <w:i/>
          <w:iCs/>
        </w:rPr>
      </w:pPr>
      <w:r w:rsidRPr="00972528">
        <w:rPr>
          <w:i/>
          <w:iCs/>
        </w:rPr>
        <w:t>Scope for student: What scope is available to the student for moulding the project?</w:t>
      </w:r>
    </w:p>
    <w:p w:rsidRPr="00972528" w:rsidR="00A71440" w:rsidP="000D1CC3" w:rsidRDefault="00A71440" w14:paraId="57F4E487" w14:textId="47D5779D">
      <w:pPr>
        <w:pStyle w:val="Para"/>
        <w:numPr>
          <w:ilvl w:val="0"/>
          <w:numId w:val="17"/>
        </w:numPr>
        <w:rPr>
          <w:i/>
          <w:iCs/>
        </w:rPr>
      </w:pPr>
      <w:r w:rsidRPr="00972528">
        <w:rPr>
          <w:i/>
          <w:iCs/>
        </w:rPr>
        <w:t>Expected outcomes: As well as the PhD thesis, what other outcomes do you expect to arise from the project?</w:t>
      </w:r>
    </w:p>
    <w:tbl>
      <w:tblPr>
        <w:tblStyle w:val="TableGrid"/>
        <w:tblW w:w="0" w:type="auto"/>
        <w:tblLook w:val="04A0" w:firstRow="1" w:lastRow="0" w:firstColumn="1" w:lastColumn="0" w:noHBand="0" w:noVBand="1"/>
      </w:tblPr>
      <w:tblGrid>
        <w:gridCol w:w="9514"/>
      </w:tblGrid>
      <w:tr w:rsidR="00A52164" w:rsidTr="000512E4" w14:paraId="5591E6C5" w14:textId="77777777">
        <w:tc>
          <w:tcPr>
            <w:tcW w:w="9514" w:type="dxa"/>
            <w:shd w:val="clear" w:color="auto" w:fill="F4EAD3" w:themeFill="background2"/>
          </w:tcPr>
          <w:p w:rsidRPr="00D07DBD" w:rsidR="00A52164" w:rsidP="000D1CC3" w:rsidRDefault="00A52164" w14:paraId="2298A8D6" w14:textId="3C82F7A8">
            <w:pPr>
              <w:pStyle w:val="Para"/>
              <w:numPr>
                <w:ilvl w:val="0"/>
                <w:numId w:val="7"/>
              </w:numPr>
              <w:rPr>
                <w:b/>
                <w:bCs/>
              </w:rPr>
            </w:pPr>
            <w:r>
              <w:rPr>
                <w:b/>
                <w:bCs/>
              </w:rPr>
              <w:t xml:space="preserve"> </w:t>
            </w:r>
            <w:r w:rsidR="00EA0678">
              <w:rPr>
                <w:b/>
                <w:bCs/>
              </w:rPr>
              <w:t>What are you hoping to achieve with your proposed Collaborative PhD?</w:t>
            </w:r>
          </w:p>
        </w:tc>
      </w:tr>
      <w:tr w:rsidR="00A52164" w:rsidTr="000512E4" w14:paraId="441D4EBF" w14:textId="77777777">
        <w:trPr>
          <w:trHeight w:val="482"/>
        </w:trPr>
        <w:tc>
          <w:tcPr>
            <w:tcW w:w="9514" w:type="dxa"/>
          </w:tcPr>
          <w:p w:rsidRPr="006E6BF2" w:rsidR="006E6BF2" w:rsidP="006E6BF2" w:rsidRDefault="006E6BF2" w14:paraId="0F4160BD" w14:textId="61492FFF">
            <w:pPr>
              <w:pStyle w:val="Para"/>
              <w:rPr>
                <w:i/>
              </w:rPr>
            </w:pPr>
            <w:r w:rsidRPr="006E6BF2">
              <w:rPr>
                <w:i/>
              </w:rPr>
              <w:t xml:space="preserve">Explain your plans for the proposed </w:t>
            </w:r>
            <w:r w:rsidR="00EA5CDA">
              <w:rPr>
                <w:i/>
              </w:rPr>
              <w:t>Collaborative PhD</w:t>
            </w:r>
            <w:r w:rsidRPr="006E6BF2">
              <w:rPr>
                <w:i/>
              </w:rPr>
              <w:t>, addressing the</w:t>
            </w:r>
            <w:r>
              <w:rPr>
                <w:i/>
              </w:rPr>
              <w:t xml:space="preserve"> </w:t>
            </w:r>
            <w:r w:rsidRPr="006E6BF2">
              <w:rPr>
                <w:i/>
              </w:rPr>
              <w:t>following points:</w:t>
            </w:r>
          </w:p>
          <w:p w:rsidRPr="006E6BF2" w:rsidR="006E6BF2" w:rsidP="000D1CC3" w:rsidRDefault="006E6BF2" w14:paraId="5A28E34A" w14:textId="0E98C87D">
            <w:pPr>
              <w:pStyle w:val="Para"/>
              <w:numPr>
                <w:ilvl w:val="0"/>
                <w:numId w:val="8"/>
              </w:numPr>
              <w:rPr>
                <w:i/>
              </w:rPr>
            </w:pPr>
            <w:r w:rsidRPr="006E6BF2">
              <w:rPr>
                <w:i/>
              </w:rPr>
              <w:t xml:space="preserve">provide a summary statement of the PhD topic to be undertaken, including why it is timely and </w:t>
            </w:r>
            <w:r w:rsidRPr="0A3F2B4E" w:rsidR="559272A2">
              <w:rPr>
                <w:i/>
                <w:iCs/>
              </w:rPr>
              <w:t xml:space="preserve">how </w:t>
            </w:r>
            <w:r w:rsidRPr="006E6BF2">
              <w:rPr>
                <w:i/>
              </w:rPr>
              <w:t>will</w:t>
            </w:r>
            <w:r w:rsidRPr="0A3F2B4E">
              <w:rPr>
                <w:i/>
                <w:iCs/>
              </w:rPr>
              <w:t xml:space="preserve"> </w:t>
            </w:r>
            <w:r w:rsidRPr="0A3F2B4E" w:rsidR="00C1AC09">
              <w:rPr>
                <w:i/>
                <w:iCs/>
              </w:rPr>
              <w:t>it</w:t>
            </w:r>
            <w:r w:rsidRPr="006E6BF2">
              <w:rPr>
                <w:i/>
              </w:rPr>
              <w:t xml:space="preserve"> advance current knowledge and understanding</w:t>
            </w:r>
            <w:r>
              <w:rPr>
                <w:i/>
              </w:rPr>
              <w:t>.</w:t>
            </w:r>
          </w:p>
          <w:p w:rsidR="006E6BF2" w:rsidP="000D1CC3" w:rsidRDefault="006E6BF2" w14:paraId="6DA4634C" w14:textId="74B734DD">
            <w:pPr>
              <w:pStyle w:val="Para"/>
              <w:numPr>
                <w:ilvl w:val="0"/>
                <w:numId w:val="8"/>
              </w:numPr>
              <w:rPr>
                <w:i/>
              </w:rPr>
            </w:pPr>
            <w:r w:rsidRPr="006E6BF2">
              <w:rPr>
                <w:i/>
              </w:rPr>
              <w:t>clearly define aims and objectives, along with measures to support the student’s progress</w:t>
            </w:r>
            <w:r>
              <w:rPr>
                <w:i/>
              </w:rPr>
              <w:t>.</w:t>
            </w:r>
          </w:p>
          <w:p w:rsidRPr="006E6BF2" w:rsidR="00001907" w:rsidP="00001907" w:rsidRDefault="00001907" w14:paraId="666EBD4D" w14:textId="72EAB4EA">
            <w:pPr>
              <w:pStyle w:val="Para"/>
              <w:rPr>
                <w:i/>
              </w:rPr>
            </w:pPr>
            <w:r w:rsidRPr="00001907">
              <w:rPr>
                <w:b/>
                <w:bCs/>
                <w:i/>
              </w:rPr>
              <w:t>Maximum 600 words</w:t>
            </w:r>
            <w:r>
              <w:rPr>
                <w:i/>
              </w:rPr>
              <w:t>.</w:t>
            </w:r>
          </w:p>
          <w:p w:rsidRPr="00FF1359" w:rsidR="006E6BF2" w:rsidP="000512E4" w:rsidRDefault="006E6BF2" w14:paraId="594EEE6A" w14:textId="7DB56057">
            <w:pPr>
              <w:pStyle w:val="Para"/>
              <w:rPr>
                <w:i/>
              </w:rPr>
            </w:pPr>
          </w:p>
        </w:tc>
      </w:tr>
    </w:tbl>
    <w:p w:rsidR="00B60B2A" w:rsidP="00D57890" w:rsidRDefault="00717589" w14:paraId="5804A169" w14:textId="2AD03EE9">
      <w:pPr>
        <w:pStyle w:val="Heading1"/>
      </w:pPr>
      <w:bookmarkStart w:name="_Toc237094964" w:id="7"/>
      <w:r>
        <w:lastRenderedPageBreak/>
        <w:t>Section</w:t>
      </w:r>
      <w:r w:rsidR="006E6BF2">
        <w:t xml:space="preserve"> 3: </w:t>
      </w:r>
      <w:r w:rsidR="00D57890">
        <w:t>Approach</w:t>
      </w:r>
      <w:bookmarkEnd w:id="7"/>
    </w:p>
    <w:p w:rsidR="00F2580F" w:rsidP="00F2580F" w:rsidRDefault="00F2580F" w14:paraId="67B54ABD" w14:textId="5165B03C">
      <w:pPr>
        <w:pStyle w:val="Para"/>
        <w:rPr>
          <w:b/>
          <w:bCs/>
        </w:rPr>
      </w:pPr>
      <w:r>
        <w:rPr>
          <w:b/>
          <w:bCs/>
        </w:rPr>
        <w:t>Guidance Notes</w:t>
      </w:r>
    </w:p>
    <w:p w:rsidR="00570139" w:rsidP="00570139" w:rsidRDefault="00367D34" w14:paraId="6FE64904" w14:textId="2CF00A1A">
      <w:pPr>
        <w:pStyle w:val="Para"/>
        <w:rPr>
          <w:i/>
          <w:iCs/>
        </w:rPr>
      </w:pPr>
      <w:r w:rsidRPr="00D86917">
        <w:rPr>
          <w:i/>
          <w:iCs/>
        </w:rPr>
        <w:t xml:space="preserve">This section enables applicants to provide a detailed account of how they propose to structure the </w:t>
      </w:r>
      <w:r w:rsidRPr="00D86917" w:rsidR="00F312BA">
        <w:rPr>
          <w:i/>
          <w:iCs/>
        </w:rPr>
        <w:t>design, development and delivery of the project over a four-year period (or up to eight years part</w:t>
      </w:r>
      <w:r w:rsidR="008D68E1">
        <w:rPr>
          <w:i/>
          <w:iCs/>
        </w:rPr>
        <w:t>-</w:t>
      </w:r>
      <w:r w:rsidRPr="00D86917" w:rsidR="00F312BA">
        <w:rPr>
          <w:i/>
          <w:iCs/>
        </w:rPr>
        <w:t>time).</w:t>
      </w:r>
      <w:r w:rsidR="00570139">
        <w:rPr>
          <w:i/>
          <w:iCs/>
        </w:rPr>
        <w:t xml:space="preserve"> Applicants are encouraged to consider the following areas before completing their answer to this section:</w:t>
      </w:r>
    </w:p>
    <w:p w:rsidRPr="00DF6C3A" w:rsidR="00F2580F" w:rsidP="000D1CC3" w:rsidRDefault="00482984" w14:paraId="7B32F07B" w14:textId="623E5595">
      <w:pPr>
        <w:pStyle w:val="Para"/>
        <w:numPr>
          <w:ilvl w:val="0"/>
          <w:numId w:val="18"/>
        </w:numPr>
        <w:rPr>
          <w:i/>
          <w:iCs/>
        </w:rPr>
      </w:pPr>
      <w:r w:rsidRPr="00DF6C3A">
        <w:rPr>
          <w:i/>
          <w:iCs/>
        </w:rPr>
        <w:t xml:space="preserve">how the studentship will impact on the </w:t>
      </w:r>
      <w:r w:rsidRPr="0A3F2B4E" w:rsidR="48DE1AEF">
        <w:rPr>
          <w:i/>
          <w:iCs/>
        </w:rPr>
        <w:t>Oxford-Wessex CDLP institution</w:t>
      </w:r>
      <w:r w:rsidRPr="00DF6C3A">
        <w:rPr>
          <w:i/>
          <w:iCs/>
        </w:rPr>
        <w:t xml:space="preserve"> and its professional, cultural and public audiences</w:t>
      </w:r>
    </w:p>
    <w:p w:rsidRPr="00DF6C3A" w:rsidR="0041331A" w:rsidP="000D1CC3" w:rsidRDefault="0041331A" w14:paraId="5B7599F7" w14:textId="056A787D">
      <w:pPr>
        <w:pStyle w:val="Para"/>
        <w:numPr>
          <w:ilvl w:val="0"/>
          <w:numId w:val="18"/>
        </w:numPr>
        <w:rPr>
          <w:i/>
          <w:iCs/>
        </w:rPr>
      </w:pPr>
      <w:r w:rsidRPr="00DF6C3A">
        <w:rPr>
          <w:i/>
          <w:iCs/>
        </w:rPr>
        <w:t xml:space="preserve">Does the proposed studentship link to any other (existing or planned) projects, initiatives or partnerships within the </w:t>
      </w:r>
      <w:r w:rsidRPr="0A3F2B4E" w:rsidR="732DB2FE">
        <w:rPr>
          <w:i/>
          <w:iCs/>
        </w:rPr>
        <w:t>Oxford-Wessex CDLP</w:t>
      </w:r>
      <w:r w:rsidRPr="00DF6C3A">
        <w:rPr>
          <w:i/>
          <w:iCs/>
        </w:rPr>
        <w:t xml:space="preserve"> organisation</w:t>
      </w:r>
      <w:r w:rsidRPr="0A3F2B4E" w:rsidR="732DB2FE">
        <w:rPr>
          <w:i/>
          <w:iCs/>
        </w:rPr>
        <w:t>/s</w:t>
      </w:r>
      <w:r w:rsidRPr="00DF6C3A">
        <w:rPr>
          <w:i/>
          <w:iCs/>
        </w:rPr>
        <w:t xml:space="preserve"> e.g.</w:t>
      </w:r>
      <w:r w:rsidR="008D68E1">
        <w:rPr>
          <w:i/>
          <w:iCs/>
        </w:rPr>
        <w:t>,</w:t>
      </w:r>
      <w:r w:rsidRPr="00DF6C3A">
        <w:rPr>
          <w:i/>
          <w:iCs/>
        </w:rPr>
        <w:t xml:space="preserve"> </w:t>
      </w:r>
      <w:r w:rsidRPr="0A3F2B4E" w:rsidR="30E2BF54">
        <w:rPr>
          <w:i/>
          <w:iCs/>
        </w:rPr>
        <w:t>g</w:t>
      </w:r>
      <w:r w:rsidRPr="0A3F2B4E">
        <w:rPr>
          <w:i/>
          <w:iCs/>
        </w:rPr>
        <w:t xml:space="preserve">allery </w:t>
      </w:r>
      <w:r w:rsidRPr="0A3F2B4E" w:rsidR="6DDA9E4A">
        <w:rPr>
          <w:i/>
          <w:iCs/>
        </w:rPr>
        <w:t>r</w:t>
      </w:r>
      <w:r w:rsidRPr="0A3F2B4E">
        <w:rPr>
          <w:i/>
          <w:iCs/>
        </w:rPr>
        <w:t>e</w:t>
      </w:r>
      <w:r w:rsidRPr="00DF6C3A">
        <w:rPr>
          <w:i/>
          <w:iCs/>
        </w:rPr>
        <w:t xml:space="preserve">-displays, </w:t>
      </w:r>
      <w:r w:rsidRPr="0A3F2B4E" w:rsidR="25164A51">
        <w:rPr>
          <w:i/>
          <w:iCs/>
        </w:rPr>
        <w:t>c</w:t>
      </w:r>
      <w:r w:rsidRPr="0A3F2B4E">
        <w:rPr>
          <w:i/>
          <w:iCs/>
        </w:rPr>
        <w:t xml:space="preserve">apital </w:t>
      </w:r>
      <w:r w:rsidRPr="0A3F2B4E" w:rsidR="27FC637C">
        <w:rPr>
          <w:i/>
          <w:iCs/>
        </w:rPr>
        <w:t>p</w:t>
      </w:r>
      <w:r w:rsidRPr="0A3F2B4E">
        <w:rPr>
          <w:i/>
          <w:iCs/>
        </w:rPr>
        <w:t>rojects</w:t>
      </w:r>
      <w:r w:rsidRPr="00DF6C3A">
        <w:rPr>
          <w:i/>
          <w:iCs/>
        </w:rPr>
        <w:t xml:space="preserve"> etc? </w:t>
      </w:r>
    </w:p>
    <w:p w:rsidRPr="00DF6C3A" w:rsidR="003D1209" w:rsidP="000D1CC3" w:rsidRDefault="003D1209" w14:paraId="021B2973" w14:textId="5767BE47">
      <w:pPr>
        <w:pStyle w:val="Para"/>
        <w:numPr>
          <w:ilvl w:val="0"/>
          <w:numId w:val="18"/>
        </w:numPr>
        <w:rPr>
          <w:i/>
          <w:iCs/>
        </w:rPr>
      </w:pPr>
      <w:r w:rsidRPr="00DF6C3A">
        <w:rPr>
          <w:i/>
          <w:iCs/>
        </w:rPr>
        <w:t xml:space="preserve">Is </w:t>
      </w:r>
      <w:r w:rsidR="00F50997">
        <w:rPr>
          <w:i/>
          <w:iCs/>
        </w:rPr>
        <w:t xml:space="preserve">the project </w:t>
      </w:r>
      <w:r w:rsidRPr="00DF6C3A">
        <w:rPr>
          <w:i/>
          <w:iCs/>
        </w:rPr>
        <w:t>feasible to deliver within the timeframe of a PhD</w:t>
      </w:r>
      <w:r w:rsidRPr="0A3F2B4E" w:rsidR="04BC4E9D">
        <w:rPr>
          <w:i/>
          <w:iCs/>
        </w:rPr>
        <w:t xml:space="preserve"> (i.e. 3.5 yrs plus 0.5 yrs of professional development activities)</w:t>
      </w:r>
      <w:r w:rsidRPr="0A3F2B4E" w:rsidR="00F50997">
        <w:rPr>
          <w:i/>
          <w:iCs/>
        </w:rPr>
        <w:t>?</w:t>
      </w:r>
    </w:p>
    <w:p w:rsidRPr="00DF6C3A" w:rsidR="004A0DB6" w:rsidP="000D1CC3" w:rsidRDefault="004A0DB6" w14:paraId="356C122F" w14:textId="77777777">
      <w:pPr>
        <w:pStyle w:val="Para"/>
        <w:numPr>
          <w:ilvl w:val="0"/>
          <w:numId w:val="18"/>
        </w:numPr>
        <w:rPr>
          <w:rFonts w:eastAsia="Calibri" w:cs="Calibri"/>
          <w:i/>
          <w:iCs/>
        </w:rPr>
      </w:pPr>
      <w:r w:rsidRPr="00DF6C3A">
        <w:rPr>
          <w:rFonts w:eastAsia="Calibri" w:cs="Calibri"/>
          <w:i/>
          <w:iCs/>
        </w:rPr>
        <w:t xml:space="preserve">Does the research require extensive travel, research trips or fieldwork in the UK or internationally?  If so, how much might this cost and how will this cost be covered? </w:t>
      </w:r>
    </w:p>
    <w:p w:rsidRPr="00DF6C3A" w:rsidR="000A11CF" w:rsidP="000D1CC3" w:rsidRDefault="000A11CF" w14:paraId="2859C5F4" w14:textId="77777777">
      <w:pPr>
        <w:pStyle w:val="Para"/>
        <w:numPr>
          <w:ilvl w:val="0"/>
          <w:numId w:val="18"/>
        </w:numPr>
        <w:rPr>
          <w:rFonts w:eastAsia="Calibri" w:cs="Calibri"/>
          <w:i/>
          <w:iCs/>
        </w:rPr>
      </w:pPr>
      <w:r w:rsidRPr="00DF6C3A">
        <w:rPr>
          <w:rFonts w:eastAsia="Calibri" w:cs="Calibri"/>
          <w:i/>
          <w:iCs/>
        </w:rPr>
        <w:t>Will the successful student candidate require specialist training?  How will this be provided?</w:t>
      </w:r>
    </w:p>
    <w:p w:rsidRPr="00285E23" w:rsidR="00482984" w:rsidP="000D1CC3" w:rsidRDefault="000A11CF" w14:paraId="354F5C1B" w14:textId="649E3D05">
      <w:pPr>
        <w:pStyle w:val="Para"/>
        <w:numPr>
          <w:ilvl w:val="0"/>
          <w:numId w:val="18"/>
        </w:numPr>
        <w:rPr>
          <w:rFonts w:eastAsia="Calibri" w:cs="Calibri"/>
          <w:i/>
          <w:iCs/>
        </w:rPr>
      </w:pPr>
      <w:r w:rsidRPr="00DF6C3A">
        <w:rPr>
          <w:rFonts w:eastAsia="Calibri" w:cs="Calibri"/>
          <w:i/>
          <w:iCs/>
        </w:rPr>
        <w:t>Does the project require access to specific equipment or software?  If so, how will this be provided?</w:t>
      </w:r>
    </w:p>
    <w:tbl>
      <w:tblPr>
        <w:tblStyle w:val="TableGrid"/>
        <w:tblW w:w="0" w:type="auto"/>
        <w:tblLook w:val="04A0" w:firstRow="1" w:lastRow="0" w:firstColumn="1" w:lastColumn="0" w:noHBand="0" w:noVBand="1"/>
      </w:tblPr>
      <w:tblGrid>
        <w:gridCol w:w="9514"/>
      </w:tblGrid>
      <w:tr w:rsidR="00D57890" w:rsidTr="000512E4" w14:paraId="577F5E49" w14:textId="77777777">
        <w:tc>
          <w:tcPr>
            <w:tcW w:w="9514" w:type="dxa"/>
            <w:shd w:val="clear" w:color="auto" w:fill="F4EAD3" w:themeFill="background2"/>
          </w:tcPr>
          <w:p w:rsidRPr="00C837C9" w:rsidR="00D57890" w:rsidP="000D1CC3" w:rsidRDefault="00C837C9" w14:paraId="303E0CD7" w14:textId="62811D71">
            <w:pPr>
              <w:pStyle w:val="Para"/>
              <w:numPr>
                <w:ilvl w:val="0"/>
                <w:numId w:val="9"/>
              </w:numPr>
              <w:rPr>
                <w:b/>
                <w:bCs/>
              </w:rPr>
            </w:pPr>
            <w:r>
              <w:rPr>
                <w:b/>
                <w:bCs/>
              </w:rPr>
              <w:t xml:space="preserve"> </w:t>
            </w:r>
            <w:r w:rsidRPr="00C837C9">
              <w:rPr>
                <w:b/>
                <w:bCs/>
              </w:rPr>
              <w:t>How are you going to work with the co-supervisor</w:t>
            </w:r>
            <w:r w:rsidR="00EA5CDA">
              <w:rPr>
                <w:b/>
                <w:bCs/>
              </w:rPr>
              <w:t>s</w:t>
            </w:r>
            <w:r w:rsidRPr="00C837C9">
              <w:rPr>
                <w:b/>
                <w:bCs/>
              </w:rPr>
              <w:t xml:space="preserve"> and student to</w:t>
            </w:r>
            <w:r>
              <w:rPr>
                <w:b/>
                <w:bCs/>
              </w:rPr>
              <w:t xml:space="preserve"> </w:t>
            </w:r>
            <w:r w:rsidRPr="00C837C9">
              <w:rPr>
                <w:b/>
                <w:bCs/>
              </w:rPr>
              <w:t>deliver the proposed studentship?</w:t>
            </w:r>
          </w:p>
        </w:tc>
      </w:tr>
      <w:tr w:rsidR="00D57890" w:rsidTr="000512E4" w14:paraId="0411D69A" w14:textId="77777777">
        <w:trPr>
          <w:trHeight w:val="482"/>
        </w:trPr>
        <w:tc>
          <w:tcPr>
            <w:tcW w:w="9514" w:type="dxa"/>
          </w:tcPr>
          <w:p w:rsidRPr="00E15313" w:rsidR="00485075" w:rsidP="00C13F70" w:rsidRDefault="00485075" w14:paraId="22DF7D6D" w14:textId="77777777">
            <w:pPr>
              <w:pStyle w:val="Para"/>
              <w:rPr>
                <w:i/>
              </w:rPr>
            </w:pPr>
            <w:r w:rsidRPr="00485075">
              <w:rPr>
                <w:i/>
              </w:rPr>
              <w:t>Explain how you have designed your approach so that it:</w:t>
            </w:r>
          </w:p>
          <w:p w:rsidRPr="00485075" w:rsidR="00485075" w:rsidP="000D1CC3" w:rsidRDefault="00485075" w14:paraId="266A756A" w14:textId="169BEEC2">
            <w:pPr>
              <w:pStyle w:val="Para"/>
              <w:numPr>
                <w:ilvl w:val="0"/>
                <w:numId w:val="10"/>
              </w:numPr>
              <w:rPr>
                <w:i/>
              </w:rPr>
            </w:pPr>
            <w:r w:rsidRPr="00485075">
              <w:rPr>
                <w:i/>
              </w:rPr>
              <w:t xml:space="preserve">describes the role of the </w:t>
            </w:r>
            <w:r w:rsidRPr="0A3F2B4E" w:rsidR="5F306A59">
              <w:rPr>
                <w:i/>
                <w:iCs/>
              </w:rPr>
              <w:t>Oxford-Wessex CDLP institution</w:t>
            </w:r>
            <w:r w:rsidRPr="00485075">
              <w:rPr>
                <w:i/>
              </w:rPr>
              <w:t xml:space="preserve"> in the project,</w:t>
            </w:r>
            <w:r w:rsidRPr="00E15313">
              <w:rPr>
                <w:i/>
              </w:rPr>
              <w:t xml:space="preserve"> </w:t>
            </w:r>
            <w:r w:rsidRPr="00485075">
              <w:rPr>
                <w:i/>
              </w:rPr>
              <w:t>including their input to both the project and support for the student</w:t>
            </w:r>
          </w:p>
          <w:p w:rsidRPr="00485075" w:rsidR="00485075" w:rsidP="000D1CC3" w:rsidRDefault="00485075" w14:paraId="5D27322E" w14:textId="545BD789">
            <w:pPr>
              <w:pStyle w:val="Para"/>
              <w:numPr>
                <w:ilvl w:val="0"/>
                <w:numId w:val="10"/>
              </w:numPr>
              <w:rPr>
                <w:i/>
              </w:rPr>
            </w:pPr>
            <w:r w:rsidRPr="00485075">
              <w:rPr>
                <w:i/>
              </w:rPr>
              <w:t>provides the nature and frequency of contact with the project partner</w:t>
            </w:r>
          </w:p>
          <w:p w:rsidRPr="00485075" w:rsidR="00485075" w:rsidP="000D1CC3" w:rsidRDefault="00485075" w14:paraId="43BD0446" w14:textId="62688BD1">
            <w:pPr>
              <w:pStyle w:val="Para"/>
              <w:numPr>
                <w:ilvl w:val="0"/>
                <w:numId w:val="10"/>
              </w:numPr>
              <w:rPr>
                <w:i/>
              </w:rPr>
            </w:pPr>
            <w:r w:rsidRPr="00485075">
              <w:rPr>
                <w:i/>
              </w:rPr>
              <w:t>is effective and appropriate to achieve the studentship’s objectives,</w:t>
            </w:r>
            <w:r w:rsidRPr="00E15313">
              <w:rPr>
                <w:i/>
              </w:rPr>
              <w:t xml:space="preserve"> </w:t>
            </w:r>
            <w:r w:rsidRPr="00485075">
              <w:rPr>
                <w:i/>
              </w:rPr>
              <w:t>including a clear plan for managing risks and ensuring feasibility</w:t>
            </w:r>
          </w:p>
          <w:p w:rsidRPr="00485075" w:rsidR="00485075" w:rsidP="000D1CC3" w:rsidRDefault="00485075" w14:paraId="4559CB0B" w14:textId="5FC8C417">
            <w:pPr>
              <w:pStyle w:val="Para"/>
              <w:numPr>
                <w:ilvl w:val="0"/>
                <w:numId w:val="10"/>
              </w:numPr>
              <w:rPr>
                <w:i/>
              </w:rPr>
            </w:pPr>
            <w:r w:rsidRPr="00485075">
              <w:rPr>
                <w:i/>
              </w:rPr>
              <w:t>outlines how the student’s training needs will be identified, met and</w:t>
            </w:r>
            <w:r w:rsidRPr="00E15313">
              <w:rPr>
                <w:i/>
              </w:rPr>
              <w:t xml:space="preserve"> </w:t>
            </w:r>
            <w:r w:rsidRPr="00485075">
              <w:rPr>
                <w:i/>
              </w:rPr>
              <w:t>monitored</w:t>
            </w:r>
          </w:p>
          <w:p w:rsidR="00D57890" w:rsidP="000D1CC3" w:rsidRDefault="00485075" w14:paraId="703708AE" w14:textId="77777777">
            <w:pPr>
              <w:pStyle w:val="Para"/>
              <w:numPr>
                <w:ilvl w:val="0"/>
                <w:numId w:val="10"/>
              </w:numPr>
              <w:rPr>
                <w:i/>
              </w:rPr>
            </w:pPr>
            <w:r w:rsidRPr="00E15313">
              <w:rPr>
                <w:i/>
              </w:rPr>
              <w:t>describes how your, and if applicable your team’s, research environment (in terms of the place and relevance to the project) will contribute to the success of the studentship</w:t>
            </w:r>
          </w:p>
          <w:p w:rsidRPr="00070DEE" w:rsidR="00070DEE" w:rsidP="00070DEE" w:rsidRDefault="00070DEE" w14:paraId="52899B26" w14:textId="2804CE42">
            <w:pPr>
              <w:pStyle w:val="Para"/>
              <w:rPr>
                <w:b/>
                <w:bCs/>
                <w:i/>
              </w:rPr>
            </w:pPr>
            <w:r>
              <w:rPr>
                <w:b/>
                <w:bCs/>
                <w:i/>
              </w:rPr>
              <w:lastRenderedPageBreak/>
              <w:t>Maximum 1500 words</w:t>
            </w:r>
          </w:p>
        </w:tc>
      </w:tr>
    </w:tbl>
    <w:p w:rsidR="00D57890" w:rsidP="00D57890" w:rsidRDefault="00D57890" w14:paraId="57BAB1A6" w14:textId="77777777">
      <w:pPr>
        <w:pStyle w:val="Para"/>
      </w:pPr>
    </w:p>
    <w:p w:rsidR="005E2C66" w:rsidP="005E2C66" w:rsidRDefault="00717589" w14:paraId="0298D2ED" w14:textId="09114787">
      <w:pPr>
        <w:pStyle w:val="Heading1"/>
      </w:pPr>
      <w:bookmarkStart w:name="_Toc237094965" w:id="8"/>
      <w:r>
        <w:lastRenderedPageBreak/>
        <w:t>Section</w:t>
      </w:r>
      <w:r w:rsidR="005E2C66">
        <w:t xml:space="preserve"> 4: </w:t>
      </w:r>
      <w:r w:rsidR="001621F0">
        <w:t>Supervisory Arrangements</w:t>
      </w:r>
      <w:bookmarkEnd w:id="8"/>
    </w:p>
    <w:p w:rsidR="00EC24B0" w:rsidP="00EC24B0" w:rsidRDefault="00EC24B0" w14:paraId="639DC446" w14:textId="0680DBD1">
      <w:pPr>
        <w:pStyle w:val="Para"/>
        <w:rPr>
          <w:b/>
          <w:bCs/>
        </w:rPr>
      </w:pPr>
      <w:r>
        <w:rPr>
          <w:b/>
          <w:bCs/>
        </w:rPr>
        <w:t>Guidance Notes</w:t>
      </w:r>
    </w:p>
    <w:p w:rsidR="009E11C6" w:rsidP="000E68EC" w:rsidRDefault="00DB2F62" w14:paraId="4237BEB1" w14:textId="360BF13A">
      <w:pPr>
        <w:rPr>
          <w:rFonts w:eastAsia="Calibri" w:cs="Calibri"/>
          <w:i/>
          <w:iCs/>
          <w:color w:val="131313" w:themeColor="text1"/>
        </w:rPr>
      </w:pPr>
      <w:r w:rsidRPr="00DB2F62">
        <w:rPr>
          <w:rFonts w:eastAsia="Calibri" w:cs="Calibri"/>
          <w:i/>
          <w:iCs/>
          <w:color w:val="131313" w:themeColor="text1"/>
        </w:rPr>
        <w:t xml:space="preserve">The core principle of collaborative doctoral schemes is that students benefit from the complementary expertise of university and </w:t>
      </w:r>
      <w:r w:rsidRPr="0A3F2B4E" w:rsidR="10A347E6">
        <w:rPr>
          <w:rFonts w:eastAsia="Calibri" w:cs="Calibri"/>
          <w:i/>
          <w:iCs/>
          <w:color w:val="131313" w:themeColor="text1"/>
        </w:rPr>
        <w:t>Oxford-Wessex CDLP</w:t>
      </w:r>
      <w:r w:rsidRPr="00DB2F62">
        <w:rPr>
          <w:rFonts w:eastAsia="Calibri" w:cs="Calibri"/>
          <w:i/>
          <w:iCs/>
          <w:color w:val="131313" w:themeColor="text1"/>
        </w:rPr>
        <w:t xml:space="preserve"> supervisors, and exposure to both academic and </w:t>
      </w:r>
      <w:r w:rsidR="009E11C6">
        <w:rPr>
          <w:rFonts w:eastAsia="Calibri" w:cs="Calibri"/>
          <w:i/>
          <w:iCs/>
          <w:color w:val="131313" w:themeColor="text1"/>
        </w:rPr>
        <w:t>cultural and heritage sector</w:t>
      </w:r>
      <w:r w:rsidRPr="00DB2F62">
        <w:rPr>
          <w:rFonts w:eastAsia="Calibri" w:cs="Calibri"/>
          <w:i/>
          <w:iCs/>
          <w:color w:val="131313" w:themeColor="text1"/>
        </w:rPr>
        <w:t xml:space="preserve"> research and working cultures. Collaborative supervision is central to the success of </w:t>
      </w:r>
      <w:r w:rsidR="00042DC2">
        <w:rPr>
          <w:rFonts w:eastAsia="Calibri" w:cs="Calibri"/>
          <w:i/>
          <w:iCs/>
          <w:color w:val="131313" w:themeColor="text1"/>
        </w:rPr>
        <w:t>CDLA</w:t>
      </w:r>
      <w:r w:rsidRPr="00DB2F62">
        <w:rPr>
          <w:rFonts w:eastAsia="Calibri" w:cs="Calibri"/>
          <w:i/>
          <w:iCs/>
          <w:color w:val="131313" w:themeColor="text1"/>
        </w:rPr>
        <w:t xml:space="preserve"> projects</w:t>
      </w:r>
      <w:r w:rsidR="009E11C6">
        <w:rPr>
          <w:rFonts w:eastAsia="Calibri" w:cs="Calibri"/>
          <w:i/>
          <w:iCs/>
          <w:color w:val="131313" w:themeColor="text1"/>
        </w:rPr>
        <w:t>.</w:t>
      </w:r>
    </w:p>
    <w:p w:rsidR="004D6C00" w:rsidP="000E68EC" w:rsidRDefault="00042DC2" w14:paraId="6483C930" w14:textId="510D8125">
      <w:pPr>
        <w:rPr>
          <w:rFonts w:eastAsia="Calibri" w:cs="Calibri"/>
          <w:i/>
          <w:iCs/>
          <w:color w:val="131313" w:themeColor="text1"/>
        </w:rPr>
      </w:pPr>
      <w:r>
        <w:rPr>
          <w:rFonts w:eastAsia="Calibri" w:cs="Calibri"/>
          <w:i/>
          <w:iCs/>
          <w:color w:val="131313" w:themeColor="text1"/>
        </w:rPr>
        <w:t>CDLA</w:t>
      </w:r>
      <w:r w:rsidRPr="000A23FD" w:rsidR="004D6C00">
        <w:rPr>
          <w:rFonts w:eastAsia="Calibri" w:cs="Calibri"/>
          <w:i/>
          <w:iCs/>
          <w:color w:val="131313" w:themeColor="text1"/>
        </w:rPr>
        <w:t xml:space="preserve"> studentships prepare students for a wide range of professional careers, including, but not limited to academia and the cultural and heritage sector. In this section, please outline how the supervisory team will support the student’s professional development alongside the activities offered by the </w:t>
      </w:r>
      <w:r w:rsidRPr="0A3F2B4E" w:rsidR="7BF91563">
        <w:rPr>
          <w:rFonts w:eastAsia="Calibri" w:cs="Calibri"/>
          <w:i/>
          <w:iCs/>
          <w:color w:val="131313" w:themeColor="text1"/>
        </w:rPr>
        <w:t xml:space="preserve">UK-wide </w:t>
      </w:r>
      <w:r>
        <w:rPr>
          <w:rFonts w:eastAsia="Calibri" w:cs="Calibri"/>
          <w:i/>
          <w:iCs/>
          <w:color w:val="131313" w:themeColor="text1"/>
        </w:rPr>
        <w:t>CDLA</w:t>
      </w:r>
      <w:r w:rsidRPr="000A23FD" w:rsidR="004D6C00">
        <w:rPr>
          <w:rFonts w:eastAsia="Calibri" w:cs="Calibri"/>
          <w:i/>
          <w:iCs/>
          <w:color w:val="131313" w:themeColor="text1"/>
        </w:rPr>
        <w:t xml:space="preserve"> consortium. </w:t>
      </w:r>
    </w:p>
    <w:p w:rsidRPr="000A23FD" w:rsidR="00EC24B0" w:rsidP="000A23FD" w:rsidRDefault="000E68EC" w14:paraId="2373F372" w14:textId="341CCF93">
      <w:pPr>
        <w:rPr>
          <w:rFonts w:eastAsia="Calibri" w:cs="Calibri"/>
          <w:i/>
          <w:iCs/>
          <w:color w:val="131313" w:themeColor="text1"/>
        </w:rPr>
      </w:pPr>
      <w:r w:rsidRPr="000A23FD">
        <w:rPr>
          <w:rFonts w:eastAsia="Calibri" w:cs="Calibri"/>
          <w:i/>
          <w:iCs/>
          <w:color w:val="131313" w:themeColor="text1"/>
        </w:rPr>
        <w:t xml:space="preserve">The </w:t>
      </w:r>
      <w:r w:rsidRPr="0A3F2B4E" w:rsidR="47354F19">
        <w:rPr>
          <w:rFonts w:eastAsia="Calibri" w:cs="Calibri"/>
          <w:i/>
          <w:iCs/>
          <w:color w:val="131313" w:themeColor="text1"/>
        </w:rPr>
        <w:t xml:space="preserve">expectation of AHRC is that </w:t>
      </w:r>
      <w:r w:rsidR="00042DC2">
        <w:rPr>
          <w:rFonts w:eastAsia="Calibri" w:cs="Calibri"/>
          <w:i/>
          <w:iCs/>
          <w:color w:val="131313" w:themeColor="text1"/>
        </w:rPr>
        <w:t>CDLA</w:t>
      </w:r>
      <w:r w:rsidRPr="000A23FD">
        <w:rPr>
          <w:rFonts w:eastAsia="Calibri" w:cs="Calibri"/>
          <w:i/>
          <w:iCs/>
          <w:color w:val="131313" w:themeColor="text1"/>
        </w:rPr>
        <w:t xml:space="preserve"> </w:t>
      </w:r>
      <w:r w:rsidRPr="0A3F2B4E" w:rsidR="47354F19">
        <w:rPr>
          <w:rFonts w:eastAsia="Calibri" w:cs="Calibri"/>
          <w:i/>
          <w:iCs/>
          <w:color w:val="131313" w:themeColor="text1"/>
        </w:rPr>
        <w:t>students will spend</w:t>
      </w:r>
      <w:r w:rsidRPr="000A23FD">
        <w:rPr>
          <w:rFonts w:eastAsia="Calibri" w:cs="Calibri"/>
          <w:i/>
          <w:iCs/>
          <w:color w:val="131313" w:themeColor="text1"/>
        </w:rPr>
        <w:t xml:space="preserve"> between 3 to 6 months of the four-year full-time studentship on professional development activities adjacent to thesis research.</w:t>
      </w:r>
      <w:r w:rsidRPr="0A3F2B4E" w:rsidR="010E1B6A">
        <w:rPr>
          <w:rFonts w:eastAsia="Calibri" w:cs="Calibri"/>
          <w:i/>
          <w:iCs/>
          <w:color w:val="131313" w:themeColor="text1"/>
        </w:rPr>
        <w:t xml:space="preserve"> This should be chosen by the student in consultation with their supervisory team, but you are encouraged to describe possible options for professional development in this section.</w:t>
      </w:r>
    </w:p>
    <w:tbl>
      <w:tblPr>
        <w:tblStyle w:val="TableGrid"/>
        <w:tblW w:w="0" w:type="auto"/>
        <w:tblLook w:val="04A0" w:firstRow="1" w:lastRow="0" w:firstColumn="1" w:lastColumn="0" w:noHBand="0" w:noVBand="1"/>
      </w:tblPr>
      <w:tblGrid>
        <w:gridCol w:w="9514"/>
      </w:tblGrid>
      <w:tr w:rsidR="001621F0" w:rsidTr="000512E4" w14:paraId="71345A55" w14:textId="77777777">
        <w:tc>
          <w:tcPr>
            <w:tcW w:w="9514" w:type="dxa"/>
            <w:shd w:val="clear" w:color="auto" w:fill="F4EAD3" w:themeFill="background2"/>
          </w:tcPr>
          <w:p w:rsidRPr="00C837C9" w:rsidR="001621F0" w:rsidP="000D1CC3" w:rsidRDefault="00E15313" w14:paraId="70DD3482" w14:textId="0EFF67AD">
            <w:pPr>
              <w:pStyle w:val="Para"/>
              <w:numPr>
                <w:ilvl w:val="0"/>
                <w:numId w:val="9"/>
              </w:numPr>
              <w:rPr>
                <w:b/>
                <w:bCs/>
              </w:rPr>
            </w:pPr>
            <w:r>
              <w:rPr>
                <w:b/>
                <w:bCs/>
              </w:rPr>
              <w:t xml:space="preserve"> </w:t>
            </w:r>
            <w:r w:rsidRPr="00E15313">
              <w:rPr>
                <w:b/>
                <w:bCs/>
              </w:rPr>
              <w:t>How will the supervisory arrangements be structured to ensure</w:t>
            </w:r>
            <w:r>
              <w:rPr>
                <w:b/>
                <w:bCs/>
              </w:rPr>
              <w:t xml:space="preserve"> </w:t>
            </w:r>
            <w:r w:rsidRPr="00E15313">
              <w:rPr>
                <w:b/>
                <w:bCs/>
              </w:rPr>
              <w:t>effective support for the student throughout the studentship?</w:t>
            </w:r>
          </w:p>
        </w:tc>
      </w:tr>
      <w:tr w:rsidR="001621F0" w:rsidTr="000512E4" w14:paraId="70E846F1" w14:textId="77777777">
        <w:trPr>
          <w:trHeight w:val="482"/>
        </w:trPr>
        <w:tc>
          <w:tcPr>
            <w:tcW w:w="9514" w:type="dxa"/>
          </w:tcPr>
          <w:p w:rsidRPr="00FF2123" w:rsidR="00FF2123" w:rsidP="00FF2123" w:rsidRDefault="00FF2123" w14:paraId="55BAF1FB" w14:textId="77777777">
            <w:pPr>
              <w:pStyle w:val="Para"/>
              <w:rPr>
                <w:i/>
              </w:rPr>
            </w:pPr>
            <w:r w:rsidRPr="00FF2123">
              <w:rPr>
                <w:i/>
              </w:rPr>
              <w:t>Your response should provide:</w:t>
            </w:r>
          </w:p>
          <w:p w:rsidRPr="00FF2123" w:rsidR="00FF2123" w:rsidP="000D1CC3" w:rsidRDefault="00FF2123" w14:paraId="7FE210D5" w14:textId="7A93D310">
            <w:pPr>
              <w:pStyle w:val="Para"/>
              <w:numPr>
                <w:ilvl w:val="0"/>
                <w:numId w:val="11"/>
              </w:numPr>
              <w:rPr>
                <w:i/>
              </w:rPr>
            </w:pPr>
            <w:r w:rsidRPr="00FF2123">
              <w:rPr>
                <w:i/>
              </w:rPr>
              <w:t>clear description of the supervisory arrangements, including the roles</w:t>
            </w:r>
            <w:r>
              <w:rPr>
                <w:i/>
              </w:rPr>
              <w:t xml:space="preserve"> </w:t>
            </w:r>
            <w:r w:rsidRPr="00FF2123">
              <w:rPr>
                <w:i/>
              </w:rPr>
              <w:t>and responsibilities of each supervisor</w:t>
            </w:r>
          </w:p>
          <w:p w:rsidRPr="00FF2123" w:rsidR="00FF2123" w:rsidP="000D1CC3" w:rsidRDefault="00FF2123" w14:paraId="1EACB5BD" w14:textId="77777777">
            <w:pPr>
              <w:pStyle w:val="Para"/>
              <w:numPr>
                <w:ilvl w:val="0"/>
                <w:numId w:val="11"/>
              </w:numPr>
              <w:rPr>
                <w:i/>
              </w:rPr>
            </w:pPr>
            <w:r w:rsidRPr="00FF2123">
              <w:rPr>
                <w:i/>
              </w:rPr>
              <w:t>details of the frequency and format of supervisory meetings</w:t>
            </w:r>
          </w:p>
          <w:p w:rsidRPr="00FF2123" w:rsidR="00FF2123" w:rsidP="000D1CC3" w:rsidRDefault="00FF2123" w14:paraId="62C4DEF6" w14:textId="77777777">
            <w:pPr>
              <w:pStyle w:val="Para"/>
              <w:numPr>
                <w:ilvl w:val="0"/>
                <w:numId w:val="11"/>
              </w:numPr>
              <w:rPr>
                <w:i/>
              </w:rPr>
            </w:pPr>
            <w:r w:rsidRPr="00FF2123">
              <w:rPr>
                <w:i/>
              </w:rPr>
              <w:t>information about the supervisors' research experience and expertise</w:t>
            </w:r>
          </w:p>
          <w:p w:rsidRPr="00FF2123" w:rsidR="00FF2123" w:rsidP="000D1CC3" w:rsidRDefault="00FF2123" w14:paraId="35AA7243" w14:textId="032BCC09">
            <w:pPr>
              <w:pStyle w:val="Para"/>
              <w:numPr>
                <w:ilvl w:val="0"/>
                <w:numId w:val="11"/>
              </w:numPr>
              <w:rPr>
                <w:i/>
              </w:rPr>
            </w:pPr>
            <w:r w:rsidRPr="00FF2123">
              <w:rPr>
                <w:i/>
              </w:rPr>
              <w:t>how the supervisory team will work collaboratively with the students</w:t>
            </w:r>
            <w:r>
              <w:rPr>
                <w:i/>
              </w:rPr>
              <w:t xml:space="preserve"> </w:t>
            </w:r>
            <w:r w:rsidRPr="00FF2123">
              <w:rPr>
                <w:i/>
              </w:rPr>
              <w:t>to support the student's development needs throughout the</w:t>
            </w:r>
            <w:r>
              <w:rPr>
                <w:i/>
              </w:rPr>
              <w:t xml:space="preserve"> </w:t>
            </w:r>
            <w:r w:rsidRPr="00FF2123">
              <w:rPr>
                <w:i/>
              </w:rPr>
              <w:t xml:space="preserve">studentship </w:t>
            </w:r>
          </w:p>
          <w:p w:rsidRPr="00FF2123" w:rsidR="00FF2123" w:rsidP="000D1CC3" w:rsidRDefault="00FF2123" w14:paraId="66EE4795" w14:textId="423F3290">
            <w:pPr>
              <w:pStyle w:val="Para"/>
              <w:numPr>
                <w:ilvl w:val="0"/>
                <w:numId w:val="11"/>
              </w:numPr>
              <w:rPr>
                <w:i/>
              </w:rPr>
            </w:pPr>
            <w:r w:rsidRPr="00FF2123">
              <w:rPr>
                <w:i/>
              </w:rPr>
              <w:t>examples of how supervisors have successfully supported students</w:t>
            </w:r>
            <w:r>
              <w:rPr>
                <w:i/>
              </w:rPr>
              <w:t xml:space="preserve"> </w:t>
            </w:r>
            <w:r w:rsidRPr="00FF2123">
              <w:rPr>
                <w:i/>
              </w:rPr>
              <w:t>in the past</w:t>
            </w:r>
          </w:p>
          <w:p w:rsidRPr="00FF2123" w:rsidR="00FF2123" w:rsidP="000D1CC3" w:rsidRDefault="00FF2123" w14:paraId="5E3D17C3" w14:textId="0D83881F">
            <w:pPr>
              <w:pStyle w:val="Para"/>
              <w:numPr>
                <w:ilvl w:val="0"/>
                <w:numId w:val="11"/>
              </w:numPr>
              <w:rPr>
                <w:i/>
              </w:rPr>
            </w:pPr>
            <w:r w:rsidRPr="00FF2123">
              <w:rPr>
                <w:i/>
              </w:rPr>
              <w:t>any additional support mechanisms, such as mentorship</w:t>
            </w:r>
            <w:r>
              <w:rPr>
                <w:i/>
              </w:rPr>
              <w:t xml:space="preserve"> </w:t>
            </w:r>
            <w:r w:rsidRPr="00FF2123">
              <w:rPr>
                <w:i/>
              </w:rPr>
              <w:t>programmes or peer support networks</w:t>
            </w:r>
          </w:p>
          <w:p w:rsidR="1751A6A1" w:rsidP="0A3F2B4E" w:rsidRDefault="1751A6A1" w14:paraId="5980B01A" w14:textId="16C045BC">
            <w:pPr>
              <w:pStyle w:val="Para"/>
              <w:numPr>
                <w:ilvl w:val="0"/>
                <w:numId w:val="11"/>
              </w:numPr>
              <w:rPr>
                <w:i/>
                <w:iCs/>
              </w:rPr>
            </w:pPr>
            <w:r w:rsidRPr="0A3F2B4E">
              <w:rPr>
                <w:i/>
                <w:iCs/>
              </w:rPr>
              <w:t>Options for 3-6 months’ professional development activity (e.g. working with public engagement team, working on an exhibition, placement in another institution, language course etc.)</w:t>
            </w:r>
          </w:p>
          <w:p w:rsidR="001621F0" w:rsidP="000D1CC3" w:rsidRDefault="00FF2123" w14:paraId="29D8BA36" w14:textId="77777777">
            <w:pPr>
              <w:pStyle w:val="Para"/>
              <w:numPr>
                <w:ilvl w:val="0"/>
                <w:numId w:val="11"/>
              </w:numPr>
              <w:rPr>
                <w:i/>
              </w:rPr>
            </w:pPr>
            <w:r w:rsidRPr="00FF2123">
              <w:rPr>
                <w:i/>
              </w:rPr>
              <w:t>statistics or examples of submission rates for previous students,</w:t>
            </w:r>
            <w:r>
              <w:rPr>
                <w:i/>
              </w:rPr>
              <w:t xml:space="preserve"> </w:t>
            </w:r>
            <w:r w:rsidRPr="00FF2123">
              <w:rPr>
                <w:i/>
              </w:rPr>
              <w:t>highlighting the success and reliability of the supervision provided</w:t>
            </w:r>
          </w:p>
          <w:p w:rsidRPr="00676B1D" w:rsidR="00676B1D" w:rsidP="00676B1D" w:rsidRDefault="00676B1D" w14:paraId="777F7CEB" w14:textId="179E93DA">
            <w:pPr>
              <w:pStyle w:val="Para"/>
              <w:rPr>
                <w:b/>
                <w:bCs/>
                <w:i/>
              </w:rPr>
            </w:pPr>
            <w:r>
              <w:rPr>
                <w:b/>
                <w:bCs/>
                <w:i/>
              </w:rPr>
              <w:lastRenderedPageBreak/>
              <w:t>Maximum 1000 words</w:t>
            </w:r>
          </w:p>
        </w:tc>
      </w:tr>
    </w:tbl>
    <w:p w:rsidR="001621F0" w:rsidP="001621F0" w:rsidRDefault="001621F0" w14:paraId="051B92EF" w14:textId="77777777">
      <w:pPr>
        <w:pStyle w:val="Para"/>
      </w:pPr>
    </w:p>
    <w:p w:rsidR="00BD3195" w:rsidP="00BD3195" w:rsidRDefault="00BD3195" w14:paraId="1D9BBF0E" w14:textId="2BCD09A0">
      <w:pPr>
        <w:pStyle w:val="Heading1"/>
      </w:pPr>
      <w:bookmarkStart w:name="_Toc237094966" w:id="9"/>
      <w:r>
        <w:lastRenderedPageBreak/>
        <w:t>Section 5: Recruitment, Selection and EDI</w:t>
      </w:r>
      <w:bookmarkEnd w:id="9"/>
    </w:p>
    <w:p w:rsidR="000E4442" w:rsidP="000E4442" w:rsidRDefault="000E4442" w14:paraId="2F1DE5CD" w14:textId="45BC16DA">
      <w:pPr>
        <w:pStyle w:val="Para"/>
        <w:rPr>
          <w:b/>
          <w:bCs/>
        </w:rPr>
      </w:pPr>
      <w:r>
        <w:rPr>
          <w:b/>
          <w:bCs/>
        </w:rPr>
        <w:t>Guidance Notes</w:t>
      </w:r>
    </w:p>
    <w:p w:rsidR="000E4442" w:rsidP="000E4442" w:rsidRDefault="00491788" w14:paraId="434C416D" w14:textId="2A32DC30">
      <w:pPr>
        <w:pStyle w:val="Para"/>
        <w:rPr>
          <w:i/>
          <w:iCs/>
        </w:rPr>
      </w:pPr>
      <w:r w:rsidRPr="00E5546D">
        <w:rPr>
          <w:i/>
          <w:iCs/>
        </w:rPr>
        <w:t xml:space="preserve">To be eligible for funding through </w:t>
      </w:r>
      <w:r w:rsidRPr="00E5546D" w:rsidR="00E5546D">
        <w:rPr>
          <w:i/>
          <w:iCs/>
        </w:rPr>
        <w:t>the</w:t>
      </w:r>
      <w:r w:rsidRPr="00E5546D">
        <w:rPr>
          <w:i/>
          <w:iCs/>
        </w:rPr>
        <w:t xml:space="preserve"> Collaborative Doctoral </w:t>
      </w:r>
      <w:r w:rsidRPr="00E5546D" w:rsidR="00E5546D">
        <w:rPr>
          <w:i/>
          <w:iCs/>
        </w:rPr>
        <w:t>Landscape Award,</w:t>
      </w:r>
      <w:r w:rsidRPr="00E5546D">
        <w:rPr>
          <w:i/>
          <w:iCs/>
        </w:rPr>
        <w:t xml:space="preserve"> </w:t>
      </w:r>
      <w:r w:rsidRPr="0A3F2B4E" w:rsidR="15B1E5E3">
        <w:rPr>
          <w:i/>
          <w:iCs/>
        </w:rPr>
        <w:t>Oxford-Wessex CDL</w:t>
      </w:r>
      <w:r w:rsidRPr="0A3F2B4E" w:rsidR="380FB5EF">
        <w:rPr>
          <w:i/>
          <w:iCs/>
        </w:rPr>
        <w:t>P</w:t>
      </w:r>
      <w:r w:rsidRPr="00491788">
        <w:rPr>
          <w:i/>
          <w:iCs/>
        </w:rPr>
        <w:t xml:space="preserve"> was required to submit an Equality, Diversity and Inclusion Action Plan to address the under-representation of minority ethnic</w:t>
      </w:r>
      <w:r w:rsidRPr="0A3F2B4E" w:rsidR="1006B756">
        <w:rPr>
          <w:i/>
          <w:iCs/>
        </w:rPr>
        <w:t xml:space="preserve"> and</w:t>
      </w:r>
      <w:r w:rsidRPr="00491788">
        <w:rPr>
          <w:i/>
          <w:iCs/>
        </w:rPr>
        <w:t xml:space="preserve"> disabled</w:t>
      </w:r>
      <w:r w:rsidRPr="0A3F2B4E" w:rsidR="56A21DE6">
        <w:rPr>
          <w:i/>
          <w:iCs/>
        </w:rPr>
        <w:t xml:space="preserve"> students in funded arts and humanities doctoral research. </w:t>
      </w:r>
      <w:r w:rsidRPr="0A3F2B4E" w:rsidR="0F28FB2D">
        <w:rPr>
          <w:i/>
          <w:iCs/>
        </w:rPr>
        <w:t>We are also keen to promote access for</w:t>
      </w:r>
      <w:r w:rsidRPr="00491788">
        <w:rPr>
          <w:i/>
          <w:iCs/>
        </w:rPr>
        <w:t xml:space="preserve"> older adults, </w:t>
      </w:r>
      <w:r w:rsidRPr="0A3F2B4E" w:rsidR="08F82BA8">
        <w:rPr>
          <w:i/>
          <w:iCs/>
        </w:rPr>
        <w:t xml:space="preserve">carers, </w:t>
      </w:r>
      <w:r w:rsidRPr="00491788">
        <w:rPr>
          <w:i/>
          <w:iCs/>
        </w:rPr>
        <w:t xml:space="preserve">and those from lower socio-economic groups </w:t>
      </w:r>
      <w:r w:rsidRPr="0A3F2B4E">
        <w:rPr>
          <w:i/>
          <w:iCs/>
        </w:rPr>
        <w:t xml:space="preserve">and </w:t>
      </w:r>
      <w:r w:rsidRPr="0A3F2B4E" w:rsidR="35837DD6">
        <w:rPr>
          <w:i/>
          <w:iCs/>
        </w:rPr>
        <w:t xml:space="preserve">to </w:t>
      </w:r>
      <w:r w:rsidRPr="00491788">
        <w:rPr>
          <w:i/>
          <w:iCs/>
        </w:rPr>
        <w:t>promote an inclusive culture for all students.</w:t>
      </w:r>
    </w:p>
    <w:p w:rsidRPr="00491788" w:rsidR="00491788" w:rsidP="5B98B41D" w:rsidRDefault="00491788" w14:paraId="65D46236" w14:textId="18443355">
      <w:pPr>
        <w:pStyle w:val="Para"/>
        <w:rPr>
          <w:b w:val="1"/>
          <w:bCs w:val="1"/>
          <w:i w:val="1"/>
          <w:iCs w:val="1"/>
        </w:rPr>
      </w:pPr>
      <w:r w:rsidRPr="5B98B41D" w:rsidR="00491788">
        <w:rPr>
          <w:i w:val="1"/>
          <w:iCs w:val="1"/>
        </w:rPr>
        <w:t>Applicants are advised to</w:t>
      </w:r>
      <w:r w:rsidRPr="5B98B41D" w:rsidR="00491788">
        <w:rPr>
          <w:i w:val="1"/>
          <w:iCs w:val="1"/>
        </w:rPr>
        <w:t xml:space="preserve"> consult the </w:t>
      </w:r>
      <w:r w:rsidRPr="5B98B41D" w:rsidR="79D9108E">
        <w:rPr>
          <w:i w:val="1"/>
          <w:iCs w:val="1"/>
        </w:rPr>
        <w:t>Oxford-Wessex CDL</w:t>
      </w:r>
      <w:r w:rsidRPr="5B98B41D" w:rsidR="400DBF4C">
        <w:rPr>
          <w:i w:val="1"/>
          <w:iCs w:val="1"/>
        </w:rPr>
        <w:t>P</w:t>
      </w:r>
      <w:r w:rsidRPr="5B98B41D" w:rsidR="79D9108E">
        <w:rPr>
          <w:i w:val="1"/>
          <w:iCs w:val="1"/>
        </w:rPr>
        <w:t>’s</w:t>
      </w:r>
      <w:r w:rsidRPr="5B98B41D" w:rsidR="00491788">
        <w:rPr>
          <w:i w:val="1"/>
          <w:iCs w:val="1"/>
        </w:rPr>
        <w:t xml:space="preserve"> EDI action plan</w:t>
      </w:r>
      <w:r w:rsidRPr="5B98B41D" w:rsidR="00B56DFA">
        <w:rPr>
          <w:i w:val="1"/>
          <w:iCs w:val="1"/>
        </w:rPr>
        <w:t xml:space="preserve"> </w:t>
      </w:r>
      <w:r w:rsidRPr="5B98B41D" w:rsidR="041D947C">
        <w:rPr>
          <w:i w:val="1"/>
          <w:iCs w:val="1"/>
        </w:rPr>
        <w:t xml:space="preserve"> </w:t>
      </w:r>
      <w:r w:rsidRPr="5B98B41D" w:rsidR="002D1AF1">
        <w:rPr>
          <w:i w:val="1"/>
          <w:iCs w:val="1"/>
        </w:rPr>
        <w:t>alongside relevant plans from their university, and the AHRC.</w:t>
      </w:r>
    </w:p>
    <w:tbl>
      <w:tblPr>
        <w:tblStyle w:val="TableGrid"/>
        <w:tblW w:w="0" w:type="auto"/>
        <w:tblLook w:val="04A0" w:firstRow="1" w:lastRow="0" w:firstColumn="1" w:lastColumn="0" w:noHBand="0" w:noVBand="1"/>
      </w:tblPr>
      <w:tblGrid>
        <w:gridCol w:w="9514"/>
      </w:tblGrid>
      <w:tr w:rsidR="00C13F70" w:rsidTr="000512E4" w14:paraId="1036B94F" w14:textId="77777777">
        <w:tc>
          <w:tcPr>
            <w:tcW w:w="9514" w:type="dxa"/>
            <w:shd w:val="clear" w:color="auto" w:fill="F4EAD3" w:themeFill="background2"/>
          </w:tcPr>
          <w:p w:rsidRPr="00C837C9" w:rsidR="00C13F70" w:rsidP="000D1CC3" w:rsidRDefault="00C13F70" w14:paraId="0DF87896" w14:textId="22AFF5CE">
            <w:pPr>
              <w:pStyle w:val="Para"/>
              <w:numPr>
                <w:ilvl w:val="0"/>
                <w:numId w:val="9"/>
              </w:numPr>
              <w:rPr>
                <w:b/>
                <w:bCs/>
              </w:rPr>
            </w:pPr>
            <w:r>
              <w:rPr>
                <w:b/>
                <w:bCs/>
              </w:rPr>
              <w:t xml:space="preserve"> </w:t>
            </w:r>
            <w:r w:rsidRPr="00E15313">
              <w:rPr>
                <w:b/>
                <w:bCs/>
              </w:rPr>
              <w:t xml:space="preserve">How will </w:t>
            </w:r>
            <w:r w:rsidR="00C972A6">
              <w:rPr>
                <w:b/>
                <w:bCs/>
              </w:rPr>
              <w:t>you recruit, select, induct and support the student</w:t>
            </w:r>
            <w:r w:rsidRPr="00E15313">
              <w:rPr>
                <w:b/>
                <w:bCs/>
              </w:rPr>
              <w:t>?</w:t>
            </w:r>
          </w:p>
        </w:tc>
      </w:tr>
      <w:tr w:rsidR="00C13F70" w:rsidTr="000512E4" w14:paraId="0E0B8BB3" w14:textId="77777777">
        <w:trPr>
          <w:trHeight w:val="482"/>
        </w:trPr>
        <w:tc>
          <w:tcPr>
            <w:tcW w:w="9514" w:type="dxa"/>
          </w:tcPr>
          <w:p w:rsidRPr="002807C3" w:rsidR="002807C3" w:rsidP="002807C3" w:rsidRDefault="002807C3" w14:paraId="02F9AAF0" w14:textId="77777777">
            <w:pPr>
              <w:pStyle w:val="Para"/>
              <w:rPr>
                <w:i/>
              </w:rPr>
            </w:pPr>
            <w:r w:rsidRPr="002807C3">
              <w:rPr>
                <w:i/>
              </w:rPr>
              <w:t>Your response should provide:</w:t>
            </w:r>
          </w:p>
          <w:p w:rsidRPr="002807C3" w:rsidR="002807C3" w:rsidP="000D1CC3" w:rsidRDefault="002807C3" w14:paraId="3F1F5848" w14:textId="0D32CFFC">
            <w:pPr>
              <w:pStyle w:val="Para"/>
              <w:numPr>
                <w:ilvl w:val="0"/>
                <w:numId w:val="12"/>
              </w:numPr>
              <w:rPr>
                <w:i/>
              </w:rPr>
            </w:pPr>
            <w:r w:rsidRPr="002807C3">
              <w:rPr>
                <w:i/>
              </w:rPr>
              <w:t>an outline of the recruitment and selection process, ensuring involvement of both HEI and non-HEI partners</w:t>
            </w:r>
          </w:p>
          <w:p w:rsidRPr="002807C3" w:rsidR="002807C3" w:rsidP="000D1CC3" w:rsidRDefault="002807C3" w14:paraId="52BFF518" w14:textId="77777777">
            <w:pPr>
              <w:pStyle w:val="Para"/>
              <w:numPr>
                <w:ilvl w:val="0"/>
                <w:numId w:val="12"/>
              </w:numPr>
              <w:rPr>
                <w:i/>
              </w:rPr>
            </w:pPr>
            <w:r w:rsidRPr="002807C3">
              <w:rPr>
                <w:i/>
              </w:rPr>
              <w:t>outreach efforts to attract a diverse pool of applicants</w:t>
            </w:r>
          </w:p>
          <w:p w:rsidRPr="002807C3" w:rsidR="002807C3" w:rsidP="000D1CC3" w:rsidRDefault="002807C3" w14:paraId="292A6C11" w14:textId="77777777">
            <w:pPr>
              <w:pStyle w:val="Para"/>
              <w:numPr>
                <w:ilvl w:val="0"/>
                <w:numId w:val="12"/>
              </w:numPr>
              <w:rPr>
                <w:i/>
              </w:rPr>
            </w:pPr>
            <w:r w:rsidRPr="002807C3">
              <w:rPr>
                <w:i/>
              </w:rPr>
              <w:t>steps taken to recognise and mitigate unconscious bias</w:t>
            </w:r>
          </w:p>
          <w:p w:rsidRPr="002807C3" w:rsidR="002807C3" w:rsidP="000D1CC3" w:rsidRDefault="002807C3" w14:paraId="5B80938D" w14:textId="77777777">
            <w:pPr>
              <w:pStyle w:val="Para"/>
              <w:numPr>
                <w:ilvl w:val="0"/>
                <w:numId w:val="12"/>
              </w:numPr>
              <w:rPr>
                <w:i/>
              </w:rPr>
            </w:pPr>
            <w:r w:rsidRPr="002807C3">
              <w:rPr>
                <w:i/>
              </w:rPr>
              <w:t>details of how equal opportunities policies will be implemented</w:t>
            </w:r>
          </w:p>
          <w:p w:rsidRPr="002807C3" w:rsidR="002807C3" w:rsidP="000D1CC3" w:rsidRDefault="002807C3" w14:paraId="6EA97E15" w14:textId="77777777">
            <w:pPr>
              <w:pStyle w:val="Para"/>
              <w:numPr>
                <w:ilvl w:val="0"/>
                <w:numId w:val="12"/>
              </w:numPr>
              <w:rPr>
                <w:i/>
              </w:rPr>
            </w:pPr>
            <w:r w:rsidRPr="002807C3">
              <w:rPr>
                <w:i/>
              </w:rPr>
              <w:t>examples of previous successful recruitment and selection processes</w:t>
            </w:r>
          </w:p>
          <w:p w:rsidRPr="002807C3" w:rsidR="002807C3" w:rsidP="000D1CC3" w:rsidRDefault="002807C3" w14:paraId="7756E11D" w14:textId="799B6C6B">
            <w:pPr>
              <w:pStyle w:val="Para"/>
              <w:numPr>
                <w:ilvl w:val="0"/>
                <w:numId w:val="12"/>
              </w:numPr>
              <w:rPr>
                <w:i/>
              </w:rPr>
            </w:pPr>
            <w:r w:rsidRPr="002807C3">
              <w:rPr>
                <w:i/>
              </w:rPr>
              <w:t>an outline of how an inclusive environment will be created that supports mental health and wellbeing for all candidates and students</w:t>
            </w:r>
          </w:p>
          <w:p w:rsidR="00C13F70" w:rsidP="000D1CC3" w:rsidRDefault="002807C3" w14:paraId="266489D9" w14:textId="77777777">
            <w:pPr>
              <w:pStyle w:val="Para"/>
              <w:numPr>
                <w:ilvl w:val="0"/>
                <w:numId w:val="12"/>
              </w:numPr>
              <w:rPr>
                <w:i/>
              </w:rPr>
            </w:pPr>
            <w:r w:rsidRPr="002807C3">
              <w:rPr>
                <w:i/>
              </w:rPr>
              <w:t>information on how the induction process will support the student’s integration, initial engagement, and ongoing development</w:t>
            </w:r>
          </w:p>
          <w:p w:rsidR="0EEF4400" w:rsidP="0A3F2B4E" w:rsidRDefault="0EEF4400" w14:paraId="6F8EFFA7" w14:textId="6AF880E8">
            <w:pPr>
              <w:pStyle w:val="Para"/>
              <w:numPr>
                <w:ilvl w:val="0"/>
                <w:numId w:val="12"/>
              </w:numPr>
              <w:rPr>
                <w:i/>
                <w:iCs/>
              </w:rPr>
            </w:pPr>
            <w:r w:rsidRPr="0A3F2B4E">
              <w:rPr>
                <w:i/>
                <w:iCs/>
              </w:rPr>
              <w:t>Whether the partner HEI is able to align with Oxford-Wessex CDLP’s positive action statement</w:t>
            </w:r>
          </w:p>
          <w:p w:rsidRPr="00AA642A" w:rsidR="00AA642A" w:rsidP="00AA642A" w:rsidRDefault="00AA642A" w14:paraId="1F229DC7" w14:textId="0D028C41">
            <w:pPr>
              <w:pStyle w:val="Para"/>
              <w:rPr>
                <w:b/>
                <w:bCs/>
                <w:i/>
              </w:rPr>
            </w:pPr>
            <w:r w:rsidRPr="00AA642A">
              <w:rPr>
                <w:b/>
                <w:bCs/>
                <w:i/>
              </w:rPr>
              <w:t>Maximum 1000 words</w:t>
            </w:r>
          </w:p>
        </w:tc>
      </w:tr>
    </w:tbl>
    <w:p w:rsidR="00C13F70" w:rsidP="00C13F70" w:rsidRDefault="00C13F70" w14:paraId="44B279D3" w14:textId="77777777">
      <w:pPr>
        <w:pStyle w:val="Para"/>
      </w:pPr>
    </w:p>
    <w:tbl>
      <w:tblPr>
        <w:tblStyle w:val="VATABLE01"/>
        <w:tblW w:w="0" w:type="auto"/>
        <w:tblLook w:val="04A0" w:firstRow="1" w:lastRow="0" w:firstColumn="1" w:lastColumn="0" w:noHBand="0" w:noVBand="1"/>
      </w:tblPr>
      <w:tblGrid>
        <w:gridCol w:w="2832"/>
        <w:gridCol w:w="6686"/>
      </w:tblGrid>
      <w:tr w:rsidRPr="007574D5" w:rsidR="00652AD9" w:rsidTr="00F9758C" w14:paraId="2AACAF12" w14:textId="77777777">
        <w:tc>
          <w:tcPr>
            <w:tcW w:w="9518" w:type="dxa"/>
            <w:gridSpan w:val="2"/>
            <w:shd w:val="clear" w:color="auto" w:fill="F4EAD3" w:themeFill="background2"/>
          </w:tcPr>
          <w:p w:rsidRPr="00652AD9" w:rsidR="00652AD9" w:rsidP="000D1CC3" w:rsidRDefault="00652AD9" w14:paraId="7BCAB5C8" w14:textId="3428678A">
            <w:pPr>
              <w:pStyle w:val="ListParagraph"/>
              <w:numPr>
                <w:ilvl w:val="0"/>
                <w:numId w:val="9"/>
              </w:numPr>
              <w:rPr>
                <w:b/>
                <w:bCs/>
              </w:rPr>
            </w:pPr>
            <w:r w:rsidRPr="00652AD9">
              <w:rPr>
                <w:b/>
                <w:bCs/>
              </w:rPr>
              <w:t xml:space="preserve"> EDI Monitoring </w:t>
            </w:r>
          </w:p>
        </w:tc>
      </w:tr>
      <w:tr w:rsidRPr="00FF6405" w:rsidR="00BD2EDF" w:rsidTr="000512E4" w14:paraId="306E0997" w14:textId="77777777">
        <w:tc>
          <w:tcPr>
            <w:tcW w:w="9518" w:type="dxa"/>
            <w:gridSpan w:val="2"/>
          </w:tcPr>
          <w:p w:rsidR="00BD2EDF" w:rsidP="0A3F2B4E" w:rsidRDefault="00596146" w14:paraId="6652CE60" w14:textId="7E0FC3DC">
            <w:pPr>
              <w:ind w:right="0"/>
              <w:rPr>
                <w:i/>
                <w:iCs/>
              </w:rPr>
            </w:pPr>
            <w:r w:rsidRPr="00596146">
              <w:rPr>
                <w:i/>
                <w:iCs/>
              </w:rPr>
              <w:t xml:space="preserve">Please confirm that the HEI will share relevant EDI application statistics </w:t>
            </w:r>
            <w:r w:rsidRPr="0A3F2B4E" w:rsidR="2B33C5E2">
              <w:rPr>
                <w:i/>
                <w:iCs/>
              </w:rPr>
              <w:t xml:space="preserve">with the Oxford-Wessex CDLP management team </w:t>
            </w:r>
            <w:r w:rsidRPr="0A3F2B4E" w:rsidR="0C80558C">
              <w:rPr>
                <w:i/>
                <w:iCs/>
              </w:rPr>
              <w:t xml:space="preserve"> </w:t>
            </w:r>
            <w:r w:rsidRPr="00596146">
              <w:rPr>
                <w:i/>
                <w:iCs/>
              </w:rPr>
              <w:t xml:space="preserve">to support the development of a more robust dataset for understanding the impact of </w:t>
            </w:r>
            <w:r w:rsidRPr="0A3F2B4E" w:rsidR="4053F2AE">
              <w:rPr>
                <w:i/>
                <w:iCs/>
              </w:rPr>
              <w:t>Oxford-Wessex CDLP</w:t>
            </w:r>
            <w:r w:rsidRPr="00596146">
              <w:rPr>
                <w:i/>
                <w:iCs/>
              </w:rPr>
              <w:t xml:space="preserve"> and </w:t>
            </w:r>
            <w:r w:rsidRPr="0A3F2B4E" w:rsidR="54E89026">
              <w:rPr>
                <w:i/>
                <w:iCs/>
              </w:rPr>
              <w:t xml:space="preserve">UK-wide </w:t>
            </w:r>
            <w:r w:rsidRPr="0A3F2B4E" w:rsidR="18639E94">
              <w:rPr>
                <w:i/>
                <w:iCs/>
              </w:rPr>
              <w:t xml:space="preserve">CDLA </w:t>
            </w:r>
            <w:r w:rsidRPr="00596146">
              <w:rPr>
                <w:i/>
                <w:iCs/>
              </w:rPr>
              <w:t>consortium</w:t>
            </w:r>
            <w:r w:rsidRPr="0A3F2B4E" w:rsidR="29F200DD">
              <w:rPr>
                <w:i/>
                <w:iCs/>
              </w:rPr>
              <w:t xml:space="preserve"> </w:t>
            </w:r>
            <w:r w:rsidRPr="00596146">
              <w:rPr>
                <w:i/>
                <w:iCs/>
              </w:rPr>
              <w:t xml:space="preserve">EDI </w:t>
            </w:r>
            <w:r w:rsidRPr="00596146">
              <w:rPr>
                <w:i/>
                <w:iCs/>
              </w:rPr>
              <w:lastRenderedPageBreak/>
              <w:t>Action Plans. Data will be shared according to requirements outlined in the Data Protection Act 2018.</w:t>
            </w:r>
          </w:p>
          <w:p w:rsidRPr="00596146" w:rsidR="00596146" w:rsidP="00596146" w:rsidRDefault="00596146" w14:paraId="4C353639" w14:textId="04C2CF39">
            <w:pPr>
              <w:rPr>
                <w:i/>
                <w:iCs/>
              </w:rPr>
            </w:pPr>
            <w:r>
              <w:rPr>
                <w:i/>
                <w:iCs/>
              </w:rPr>
              <w:t xml:space="preserve">Please provide </w:t>
            </w:r>
            <w:r w:rsidR="00B17FD3">
              <w:rPr>
                <w:i/>
                <w:iCs/>
              </w:rPr>
              <w:t>contact details of a named individual based at the HEI who can share this information.</w:t>
            </w:r>
          </w:p>
        </w:tc>
      </w:tr>
      <w:tr w:rsidRPr="00FF6405" w:rsidR="00596146" w:rsidTr="00B17FD3" w14:paraId="42DC1131" w14:textId="77777777">
        <w:tc>
          <w:tcPr>
            <w:tcW w:w="2832" w:type="dxa"/>
          </w:tcPr>
          <w:p w:rsidRPr="00B17FD3" w:rsidR="00596146" w:rsidP="00596146" w:rsidRDefault="00B17FD3" w14:paraId="21214A1A" w14:textId="2EBF2E15">
            <w:pPr>
              <w:rPr>
                <w:b/>
                <w:bCs/>
              </w:rPr>
            </w:pPr>
            <w:r w:rsidRPr="00B17FD3">
              <w:rPr>
                <w:b/>
                <w:bCs/>
              </w:rPr>
              <w:lastRenderedPageBreak/>
              <w:t>Name</w:t>
            </w:r>
          </w:p>
        </w:tc>
        <w:tc>
          <w:tcPr>
            <w:tcW w:w="6686" w:type="dxa"/>
          </w:tcPr>
          <w:p w:rsidRPr="00596146" w:rsidR="00596146" w:rsidP="00596146" w:rsidRDefault="00596146" w14:paraId="738B522A" w14:textId="76D6950F">
            <w:pPr>
              <w:rPr>
                <w:i/>
                <w:iCs/>
              </w:rPr>
            </w:pPr>
          </w:p>
        </w:tc>
      </w:tr>
      <w:tr w:rsidRPr="00FF6405" w:rsidR="00B17FD3" w:rsidTr="00B17FD3" w14:paraId="69B02B1E" w14:textId="77777777">
        <w:tc>
          <w:tcPr>
            <w:tcW w:w="2832" w:type="dxa"/>
          </w:tcPr>
          <w:p w:rsidRPr="00B17FD3" w:rsidR="00B17FD3" w:rsidP="00596146" w:rsidRDefault="00B17FD3" w14:paraId="493341D4" w14:textId="47F2F509">
            <w:pPr>
              <w:rPr>
                <w:b/>
                <w:bCs/>
              </w:rPr>
            </w:pPr>
            <w:r w:rsidRPr="00B17FD3">
              <w:rPr>
                <w:b/>
                <w:bCs/>
              </w:rPr>
              <w:t>Job Title</w:t>
            </w:r>
            <w:r w:rsidR="00BE6197">
              <w:rPr>
                <w:b/>
                <w:bCs/>
              </w:rPr>
              <w:t xml:space="preserve"> &amp; Department/Office</w:t>
            </w:r>
          </w:p>
        </w:tc>
        <w:tc>
          <w:tcPr>
            <w:tcW w:w="6686" w:type="dxa"/>
          </w:tcPr>
          <w:p w:rsidRPr="00596146" w:rsidR="00B17FD3" w:rsidP="00596146" w:rsidRDefault="00B17FD3" w14:paraId="4E713FFA" w14:textId="77777777">
            <w:pPr>
              <w:rPr>
                <w:i/>
                <w:iCs/>
              </w:rPr>
            </w:pPr>
          </w:p>
        </w:tc>
      </w:tr>
      <w:tr w:rsidRPr="00FF6405" w:rsidR="00B17FD3" w:rsidTr="00B17FD3" w14:paraId="4CFBED29" w14:textId="77777777">
        <w:tc>
          <w:tcPr>
            <w:tcW w:w="2832" w:type="dxa"/>
          </w:tcPr>
          <w:p w:rsidRPr="00B17FD3" w:rsidR="00B17FD3" w:rsidP="00596146" w:rsidRDefault="00B17FD3" w14:paraId="55E61ED3" w14:textId="7CD08550">
            <w:pPr>
              <w:rPr>
                <w:b/>
                <w:bCs/>
              </w:rPr>
            </w:pPr>
            <w:r w:rsidRPr="00B17FD3">
              <w:rPr>
                <w:b/>
                <w:bCs/>
              </w:rPr>
              <w:t>Email Address</w:t>
            </w:r>
          </w:p>
        </w:tc>
        <w:tc>
          <w:tcPr>
            <w:tcW w:w="6686" w:type="dxa"/>
          </w:tcPr>
          <w:p w:rsidRPr="00596146" w:rsidR="00B17FD3" w:rsidP="00596146" w:rsidRDefault="00B17FD3" w14:paraId="7839659B" w14:textId="77777777">
            <w:pPr>
              <w:rPr>
                <w:i/>
                <w:iCs/>
              </w:rPr>
            </w:pPr>
          </w:p>
        </w:tc>
      </w:tr>
    </w:tbl>
    <w:p w:rsidR="00BD2EDF" w:rsidP="00C13F70" w:rsidRDefault="00BD2EDF" w14:paraId="241E7537" w14:textId="77777777">
      <w:pPr>
        <w:pStyle w:val="Para"/>
      </w:pPr>
    </w:p>
    <w:p w:rsidR="00470074" w:rsidP="00470074" w:rsidRDefault="00D178F8" w14:paraId="78D5D7B4" w14:textId="61817D40">
      <w:pPr>
        <w:pStyle w:val="Heading1"/>
      </w:pPr>
      <w:bookmarkStart w:name="_Toc237094967" w:id="11"/>
      <w:r>
        <w:lastRenderedPageBreak/>
        <w:t>Section 6:</w:t>
      </w:r>
      <w:r w:rsidR="0010472B">
        <w:t xml:space="preserve"> Intellectual Property (IP)</w:t>
      </w:r>
      <w:r w:rsidR="00DD1DA6">
        <w:t xml:space="preserve"> Management and Communication</w:t>
      </w:r>
      <w:bookmarkEnd w:id="11"/>
    </w:p>
    <w:tbl>
      <w:tblPr>
        <w:tblStyle w:val="TableGrid"/>
        <w:tblW w:w="0" w:type="auto"/>
        <w:tblLook w:val="04A0" w:firstRow="1" w:lastRow="0" w:firstColumn="1" w:lastColumn="0" w:noHBand="0" w:noVBand="1"/>
      </w:tblPr>
      <w:tblGrid>
        <w:gridCol w:w="9514"/>
      </w:tblGrid>
      <w:tr w:rsidR="00DD1DA6" w:rsidTr="000512E4" w14:paraId="791A3F40" w14:textId="77777777">
        <w:tc>
          <w:tcPr>
            <w:tcW w:w="9514" w:type="dxa"/>
            <w:shd w:val="clear" w:color="auto" w:fill="F4EAD3" w:themeFill="background2"/>
          </w:tcPr>
          <w:p w:rsidRPr="00C837C9" w:rsidR="00DD1DA6" w:rsidP="000D1CC3" w:rsidRDefault="00A06BF3" w14:paraId="55B4186F" w14:textId="5192A661">
            <w:pPr>
              <w:pStyle w:val="Para"/>
              <w:numPr>
                <w:ilvl w:val="0"/>
                <w:numId w:val="9"/>
              </w:numPr>
              <w:rPr>
                <w:b/>
                <w:bCs/>
              </w:rPr>
            </w:pPr>
            <w:r w:rsidRPr="00A06BF3">
              <w:rPr>
                <w:b/>
                <w:bCs/>
              </w:rPr>
              <w:t>What arrangements have been</w:t>
            </w:r>
            <w:r w:rsidRPr="0A3F2B4E" w:rsidR="66C1DD1D">
              <w:rPr>
                <w:b/>
                <w:bCs/>
              </w:rPr>
              <w:t>/will be</w:t>
            </w:r>
            <w:r w:rsidRPr="00A06BF3">
              <w:rPr>
                <w:b/>
                <w:bCs/>
              </w:rPr>
              <w:t xml:space="preserve"> agreed upon to maintain confidentiality</w:t>
            </w:r>
            <w:r>
              <w:rPr>
                <w:b/>
                <w:bCs/>
              </w:rPr>
              <w:t xml:space="preserve"> </w:t>
            </w:r>
            <w:r w:rsidRPr="00A06BF3">
              <w:rPr>
                <w:b/>
                <w:bCs/>
              </w:rPr>
              <w:t>of information and to manage intellectual property rights between all</w:t>
            </w:r>
            <w:r>
              <w:rPr>
                <w:b/>
                <w:bCs/>
              </w:rPr>
              <w:t xml:space="preserve"> </w:t>
            </w:r>
            <w:r w:rsidRPr="00A06BF3">
              <w:rPr>
                <w:b/>
                <w:bCs/>
              </w:rPr>
              <w:t>partners?</w:t>
            </w:r>
          </w:p>
        </w:tc>
      </w:tr>
      <w:tr w:rsidR="00DD1DA6" w:rsidTr="000512E4" w14:paraId="0C4F7B7F" w14:textId="77777777">
        <w:trPr>
          <w:trHeight w:val="482"/>
        </w:trPr>
        <w:tc>
          <w:tcPr>
            <w:tcW w:w="9514" w:type="dxa"/>
          </w:tcPr>
          <w:p w:rsidRPr="00331B58" w:rsidR="00331B58" w:rsidP="00331B58" w:rsidRDefault="00DD1DA6" w14:paraId="261F41B8" w14:textId="56D14EFF">
            <w:pPr>
              <w:pStyle w:val="Para"/>
              <w:rPr>
                <w:i/>
              </w:rPr>
            </w:pPr>
            <w:r w:rsidRPr="002807C3">
              <w:rPr>
                <w:i/>
              </w:rPr>
              <w:t>Your response should provide</w:t>
            </w:r>
            <w:r w:rsidR="00331B58">
              <w:rPr>
                <w:i/>
              </w:rPr>
              <w:t xml:space="preserve"> an outline of:</w:t>
            </w:r>
          </w:p>
          <w:p w:rsidRPr="00331B58" w:rsidR="00331B58" w:rsidP="000D1CC3" w:rsidRDefault="00331B58" w14:paraId="1828FF32" w14:textId="0E166A07">
            <w:pPr>
              <w:pStyle w:val="Para"/>
              <w:numPr>
                <w:ilvl w:val="0"/>
                <w:numId w:val="13"/>
              </w:numPr>
              <w:rPr>
                <w:i/>
              </w:rPr>
            </w:pPr>
            <w:r w:rsidRPr="00331B58">
              <w:rPr>
                <w:i/>
              </w:rPr>
              <w:t>how you will ensure the student is made aware of any confidentiality</w:t>
            </w:r>
            <w:r>
              <w:rPr>
                <w:i/>
              </w:rPr>
              <w:t xml:space="preserve"> </w:t>
            </w:r>
            <w:r w:rsidRPr="00331B58">
              <w:rPr>
                <w:i/>
              </w:rPr>
              <w:t>issues</w:t>
            </w:r>
          </w:p>
          <w:p w:rsidRPr="00331B58" w:rsidR="00331B58" w:rsidP="000D1CC3" w:rsidRDefault="00331B58" w14:paraId="77D2E259" w14:textId="025EE8D2">
            <w:pPr>
              <w:pStyle w:val="Para"/>
              <w:numPr>
                <w:ilvl w:val="0"/>
                <w:numId w:val="13"/>
              </w:numPr>
              <w:rPr>
                <w:i/>
              </w:rPr>
            </w:pPr>
            <w:r w:rsidRPr="00331B58">
              <w:rPr>
                <w:i/>
              </w:rPr>
              <w:t>who will be responsible for agreeing procedures to address these</w:t>
            </w:r>
            <w:r>
              <w:rPr>
                <w:i/>
              </w:rPr>
              <w:t xml:space="preserve"> </w:t>
            </w:r>
            <w:r w:rsidRPr="00331B58">
              <w:rPr>
                <w:i/>
              </w:rPr>
              <w:t>issues</w:t>
            </w:r>
          </w:p>
          <w:p w:rsidR="00DD1DA6" w:rsidP="000D1CC3" w:rsidRDefault="00331B58" w14:paraId="555D38AD" w14:textId="77777777">
            <w:pPr>
              <w:pStyle w:val="Para"/>
              <w:numPr>
                <w:ilvl w:val="0"/>
                <w:numId w:val="13"/>
              </w:numPr>
              <w:rPr>
                <w:i/>
              </w:rPr>
            </w:pPr>
            <w:r w:rsidRPr="00331B58">
              <w:rPr>
                <w:i/>
              </w:rPr>
              <w:t>how you will manage the outputs of the project, including any</w:t>
            </w:r>
            <w:r>
              <w:rPr>
                <w:i/>
              </w:rPr>
              <w:t xml:space="preserve"> </w:t>
            </w:r>
            <w:r w:rsidRPr="00331B58">
              <w:rPr>
                <w:i/>
              </w:rPr>
              <w:t>intellectual assets and intellectual property</w:t>
            </w:r>
          </w:p>
          <w:p w:rsidRPr="001B1167" w:rsidR="001B1167" w:rsidP="001B1167" w:rsidRDefault="001B1167" w14:paraId="62770D8B" w14:textId="0AAD1D42">
            <w:pPr>
              <w:pStyle w:val="Para"/>
              <w:rPr>
                <w:b/>
                <w:bCs/>
                <w:i/>
              </w:rPr>
            </w:pPr>
            <w:r>
              <w:rPr>
                <w:b/>
                <w:bCs/>
                <w:i/>
              </w:rPr>
              <w:t>Maximum 5</w:t>
            </w:r>
            <w:r w:rsidR="00871487">
              <w:rPr>
                <w:b/>
                <w:bCs/>
                <w:i/>
              </w:rPr>
              <w:t>0</w:t>
            </w:r>
            <w:r>
              <w:rPr>
                <w:b/>
                <w:bCs/>
                <w:i/>
              </w:rPr>
              <w:t>0 words</w:t>
            </w:r>
          </w:p>
        </w:tc>
      </w:tr>
    </w:tbl>
    <w:p w:rsidR="00DD1DA6" w:rsidP="00DD1DA6" w:rsidRDefault="00DD1DA6" w14:paraId="34305C2A" w14:textId="77777777">
      <w:pPr>
        <w:pStyle w:val="Para"/>
      </w:pPr>
    </w:p>
    <w:p w:rsidR="002C1F75" w:rsidP="002C1F75" w:rsidRDefault="002C1F75" w14:paraId="515E7EF2" w14:textId="3E0FC2F4">
      <w:pPr>
        <w:pStyle w:val="Heading1"/>
      </w:pPr>
      <w:bookmarkStart w:name="_Toc237094968" w:id="12"/>
      <w:r>
        <w:lastRenderedPageBreak/>
        <w:t>Section 7: Ethics and Responsible Research and Innovation</w:t>
      </w:r>
      <w:r w:rsidR="007E2DBD">
        <w:t xml:space="preserve"> (RRI)</w:t>
      </w:r>
      <w:bookmarkEnd w:id="12"/>
    </w:p>
    <w:tbl>
      <w:tblPr>
        <w:tblStyle w:val="TableGrid"/>
        <w:tblW w:w="0" w:type="auto"/>
        <w:tblLook w:val="04A0" w:firstRow="1" w:lastRow="0" w:firstColumn="1" w:lastColumn="0" w:noHBand="0" w:noVBand="1"/>
      </w:tblPr>
      <w:tblGrid>
        <w:gridCol w:w="9514"/>
      </w:tblGrid>
      <w:tr w:rsidR="004C1D46" w:rsidTr="000512E4" w14:paraId="0CC9A925" w14:textId="77777777">
        <w:tc>
          <w:tcPr>
            <w:tcW w:w="9514" w:type="dxa"/>
            <w:shd w:val="clear" w:color="auto" w:fill="F4EAD3" w:themeFill="background2"/>
          </w:tcPr>
          <w:p w:rsidRPr="007E2DBD" w:rsidR="004C1D46" w:rsidP="000D1CC3" w:rsidRDefault="007E2DBD" w14:paraId="31F7DC42" w14:textId="6C99E664">
            <w:pPr>
              <w:pStyle w:val="Para"/>
              <w:numPr>
                <w:ilvl w:val="0"/>
                <w:numId w:val="9"/>
              </w:numPr>
              <w:rPr>
                <w:b/>
                <w:bCs/>
              </w:rPr>
            </w:pPr>
            <w:r w:rsidRPr="007E2DBD">
              <w:rPr>
                <w:b/>
                <w:bCs/>
              </w:rPr>
              <w:t>What are the ethical or RRI implications and issues relating to the</w:t>
            </w:r>
            <w:r>
              <w:rPr>
                <w:b/>
                <w:bCs/>
              </w:rPr>
              <w:t xml:space="preserve"> </w:t>
            </w:r>
            <w:r w:rsidRPr="007E2DBD">
              <w:rPr>
                <w:b/>
                <w:bCs/>
              </w:rPr>
              <w:t>proposed studentship?</w:t>
            </w:r>
          </w:p>
        </w:tc>
      </w:tr>
      <w:tr w:rsidR="004C1D46" w:rsidTr="000512E4" w14:paraId="3E394D56" w14:textId="77777777">
        <w:trPr>
          <w:trHeight w:val="482"/>
        </w:trPr>
        <w:tc>
          <w:tcPr>
            <w:tcW w:w="9514" w:type="dxa"/>
          </w:tcPr>
          <w:p w:rsidRPr="00A5679F" w:rsidR="00A5679F" w:rsidP="00A5679F" w:rsidRDefault="00A5679F" w14:paraId="2AE9FC49" w14:textId="77777777">
            <w:pPr>
              <w:pStyle w:val="Para"/>
              <w:rPr>
                <w:i/>
              </w:rPr>
            </w:pPr>
            <w:r w:rsidRPr="00A5679F">
              <w:rPr>
                <w:i/>
              </w:rPr>
              <w:t>Demonstrate that you have identified and evaluated:</w:t>
            </w:r>
          </w:p>
          <w:p w:rsidRPr="00A5679F" w:rsidR="00A5679F" w:rsidP="000D1CC3" w:rsidRDefault="00A5679F" w14:paraId="6D8049D8" w14:textId="021653BB">
            <w:pPr>
              <w:pStyle w:val="Para"/>
              <w:numPr>
                <w:ilvl w:val="0"/>
                <w:numId w:val="14"/>
              </w:numPr>
              <w:rPr>
                <w:i/>
              </w:rPr>
            </w:pPr>
            <w:r w:rsidRPr="00A5679F">
              <w:rPr>
                <w:i/>
              </w:rPr>
              <w:t>the relevant ethical or responsible research and innovation</w:t>
            </w:r>
            <w:r>
              <w:rPr>
                <w:i/>
              </w:rPr>
              <w:t xml:space="preserve"> </w:t>
            </w:r>
            <w:r w:rsidRPr="00A5679F">
              <w:rPr>
                <w:i/>
              </w:rPr>
              <w:t>considerations</w:t>
            </w:r>
          </w:p>
          <w:p w:rsidR="00A5679F" w:rsidP="000D1CC3" w:rsidRDefault="00A5679F" w14:paraId="5A0F3371" w14:textId="32EEE993">
            <w:pPr>
              <w:pStyle w:val="Para"/>
              <w:numPr>
                <w:ilvl w:val="0"/>
                <w:numId w:val="14"/>
              </w:numPr>
              <w:rPr>
                <w:i/>
              </w:rPr>
            </w:pPr>
            <w:r w:rsidRPr="00A5679F">
              <w:rPr>
                <w:i/>
              </w:rPr>
              <w:t xml:space="preserve">how you will manage these considerations </w:t>
            </w:r>
          </w:p>
          <w:p w:rsidRPr="00A5679F" w:rsidR="001F2EC6" w:rsidP="001F2EC6" w:rsidRDefault="001F2EC6" w14:paraId="4025ED08" w14:textId="56DB33B0">
            <w:pPr>
              <w:pStyle w:val="Para"/>
            </w:pPr>
            <w:r w:rsidRPr="00065F05">
              <w:rPr>
                <w:i/>
              </w:rPr>
              <w:t xml:space="preserve">In particular, applicants are encouraged to highlight any areas of public sensitivity or sensitivities within </w:t>
            </w:r>
            <w:r w:rsidRPr="00065F05" w:rsidR="0006400A">
              <w:rPr>
                <w:i/>
              </w:rPr>
              <w:t>CD</w:t>
            </w:r>
            <w:r w:rsidR="0066172C">
              <w:rPr>
                <w:i/>
              </w:rPr>
              <w:t>LA</w:t>
            </w:r>
            <w:r w:rsidRPr="00065F05" w:rsidR="0006400A">
              <w:rPr>
                <w:i/>
              </w:rPr>
              <w:t xml:space="preserve"> Award Holding</w:t>
            </w:r>
            <w:r w:rsidRPr="00065F05">
              <w:rPr>
                <w:i/>
              </w:rPr>
              <w:t xml:space="preserve"> organisations that might need to be taken into consideration. </w:t>
            </w:r>
            <w:r w:rsidRPr="00065F05" w:rsidR="00065F05">
              <w:rPr>
                <w:i/>
              </w:rPr>
              <w:t>Please</w:t>
            </w:r>
            <w:r w:rsidRPr="00065F05">
              <w:rPr>
                <w:i/>
              </w:rPr>
              <w:t xml:space="preserve"> indicate how the supervisory team in both institutions will work proactively and in partnership to manage any attention or situations arising.</w:t>
            </w:r>
          </w:p>
          <w:p w:rsidR="05A09DA1" w:rsidP="0A3F2B4E" w:rsidRDefault="05A09DA1" w14:paraId="0E8C5834" w14:textId="6E8E9D34">
            <w:pPr>
              <w:pStyle w:val="Para"/>
            </w:pPr>
            <w:r w:rsidRPr="0A3F2B4E">
              <w:rPr>
                <w:i/>
                <w:iCs/>
              </w:rPr>
              <w:t>Applicants can refer to the Oxford Responsible K</w:t>
            </w:r>
            <w:r w:rsidRPr="0A3F2B4E" w:rsidR="21497F67">
              <w:rPr>
                <w:i/>
                <w:iCs/>
              </w:rPr>
              <w:t xml:space="preserve">nowledge Exchange, Engagement, and Impact Framework </w:t>
            </w:r>
            <w:hyperlink r:id="rId27">
              <w:r w:rsidRPr="0A3F2B4E" w:rsidR="21497F67">
                <w:rPr>
                  <w:rStyle w:val="Hyperlink"/>
                  <w:i/>
                  <w:iCs/>
                </w:rPr>
                <w:t>https://www.socsci.ox.ac.uk/rkeei</w:t>
              </w:r>
            </w:hyperlink>
            <w:r w:rsidRPr="0A3F2B4E" w:rsidR="21497F67">
              <w:rPr>
                <w:i/>
                <w:iCs/>
              </w:rPr>
              <w:t xml:space="preserve"> </w:t>
            </w:r>
          </w:p>
          <w:p w:rsidR="004C1D46" w:rsidP="002E5B72" w:rsidRDefault="00A5679F" w14:paraId="09AFCD80" w14:textId="77777777">
            <w:pPr>
              <w:pStyle w:val="Para"/>
              <w:rPr>
                <w:i/>
              </w:rPr>
            </w:pPr>
            <w:r w:rsidRPr="00A5679F">
              <w:rPr>
                <w:i/>
              </w:rPr>
              <w:t>If you do not think that the proposed work raises any ethical or RRI</w:t>
            </w:r>
            <w:r>
              <w:rPr>
                <w:i/>
              </w:rPr>
              <w:t xml:space="preserve"> </w:t>
            </w:r>
            <w:r w:rsidRPr="00A5679F">
              <w:rPr>
                <w:i/>
              </w:rPr>
              <w:t>issues, explain why.</w:t>
            </w:r>
          </w:p>
          <w:p w:rsidRPr="00871487" w:rsidR="0030418C" w:rsidP="002E5B72" w:rsidRDefault="00871487" w14:paraId="33437702" w14:textId="6F084B2A">
            <w:pPr>
              <w:pStyle w:val="Para"/>
              <w:rPr>
                <w:b/>
                <w:bCs/>
                <w:i/>
              </w:rPr>
            </w:pPr>
            <w:r w:rsidRPr="00871487">
              <w:rPr>
                <w:b/>
                <w:bCs/>
                <w:i/>
              </w:rPr>
              <w:t>Maximum 500 words</w:t>
            </w:r>
          </w:p>
        </w:tc>
      </w:tr>
    </w:tbl>
    <w:p w:rsidR="004C1D46" w:rsidP="004C1D46" w:rsidRDefault="004C1D46" w14:paraId="5D6CCCC0" w14:textId="77777777">
      <w:pPr>
        <w:pStyle w:val="Para"/>
      </w:pPr>
    </w:p>
    <w:p w:rsidR="0083008E" w:rsidP="0083008E" w:rsidRDefault="0083008E" w14:paraId="5F7F6AD1" w14:textId="6CAE9EA7">
      <w:pPr>
        <w:pStyle w:val="Heading1"/>
      </w:pPr>
      <w:bookmarkStart w:name="_Toc237094969" w:id="13"/>
      <w:r>
        <w:lastRenderedPageBreak/>
        <w:t xml:space="preserve">Section 8: </w:t>
      </w:r>
      <w:r w:rsidR="00087C8D">
        <w:t>Approvals</w:t>
      </w:r>
      <w:bookmarkEnd w:id="13"/>
    </w:p>
    <w:tbl>
      <w:tblPr>
        <w:tblStyle w:val="VATABLE01"/>
        <w:tblW w:w="0" w:type="auto"/>
        <w:tblLook w:val="04A0" w:firstRow="1" w:lastRow="0" w:firstColumn="1" w:lastColumn="0" w:noHBand="0" w:noVBand="1"/>
      </w:tblPr>
      <w:tblGrid>
        <w:gridCol w:w="2832"/>
        <w:gridCol w:w="6686"/>
      </w:tblGrid>
      <w:tr w:rsidRPr="007574D5" w:rsidR="0069335E" w:rsidTr="5B98B41D" w14:paraId="2D57624A" w14:textId="77777777">
        <w:tc>
          <w:tcPr>
            <w:tcW w:w="9518" w:type="dxa"/>
            <w:gridSpan w:val="2"/>
            <w:shd w:val="clear" w:color="auto" w:fill="F4EAD3" w:themeFill="background2"/>
            <w:tcMar/>
          </w:tcPr>
          <w:p w:rsidRPr="00652AD9" w:rsidR="0069335E" w:rsidP="000D1CC3" w:rsidRDefault="00574FE4" w14:paraId="52B964A8" w14:textId="007B1748">
            <w:pPr>
              <w:pStyle w:val="ListParagraph"/>
              <w:numPr>
                <w:ilvl w:val="0"/>
                <w:numId w:val="15"/>
              </w:numPr>
              <w:rPr>
                <w:b/>
                <w:bCs/>
              </w:rPr>
            </w:pPr>
            <w:r>
              <w:rPr>
                <w:b/>
                <w:bCs/>
              </w:rPr>
              <w:t xml:space="preserve"> </w:t>
            </w:r>
            <w:r w:rsidR="00241E49">
              <w:rPr>
                <w:b/>
                <w:bCs/>
              </w:rPr>
              <w:t>Head of Department</w:t>
            </w:r>
            <w:r>
              <w:rPr>
                <w:b/>
                <w:bCs/>
              </w:rPr>
              <w:t xml:space="preserve"> Approval</w:t>
            </w:r>
          </w:p>
        </w:tc>
      </w:tr>
      <w:tr w:rsidRPr="00FF6405" w:rsidR="0069335E" w:rsidTr="5B98B41D" w14:paraId="18303E08" w14:textId="77777777">
        <w:tc>
          <w:tcPr>
            <w:tcW w:w="9518" w:type="dxa"/>
            <w:gridSpan w:val="2"/>
            <w:tcMar/>
          </w:tcPr>
          <w:p w:rsidR="0069335E" w:rsidP="000512E4" w:rsidRDefault="00960607" w14:paraId="18916A2A" w14:textId="77777777">
            <w:pPr>
              <w:rPr>
                <w:i/>
                <w:iCs/>
              </w:rPr>
            </w:pPr>
            <w:r w:rsidRPr="00960607">
              <w:rPr>
                <w:i/>
                <w:iCs/>
              </w:rPr>
              <w:t xml:space="preserve">Please provide </w:t>
            </w:r>
            <w:r w:rsidR="00BC3FF5">
              <w:rPr>
                <w:i/>
                <w:iCs/>
              </w:rPr>
              <w:t xml:space="preserve">the </w:t>
            </w:r>
            <w:r w:rsidRPr="00960607">
              <w:rPr>
                <w:i/>
                <w:iCs/>
              </w:rPr>
              <w:t xml:space="preserve">name, position, department and email </w:t>
            </w:r>
            <w:r w:rsidR="00BC3FF5">
              <w:rPr>
                <w:i/>
                <w:iCs/>
              </w:rPr>
              <w:t>address</w:t>
            </w:r>
            <w:r w:rsidR="000F2F28">
              <w:rPr>
                <w:i/>
                <w:iCs/>
              </w:rPr>
              <w:t xml:space="preserve"> of each</w:t>
            </w:r>
            <w:r w:rsidR="00FD11A5">
              <w:rPr>
                <w:i/>
                <w:iCs/>
              </w:rPr>
              <w:t xml:space="preserve"> </w:t>
            </w:r>
            <w:r w:rsidRPr="00960607">
              <w:rPr>
                <w:i/>
                <w:iCs/>
              </w:rPr>
              <w:t>supervisor</w:t>
            </w:r>
            <w:r w:rsidR="00FD11A5">
              <w:rPr>
                <w:i/>
                <w:iCs/>
              </w:rPr>
              <w:t>’s</w:t>
            </w:r>
            <w:r w:rsidRPr="00960607">
              <w:rPr>
                <w:i/>
                <w:iCs/>
              </w:rPr>
              <w:t xml:space="preserve"> Head</w:t>
            </w:r>
            <w:r w:rsidR="00FD11A5">
              <w:rPr>
                <w:i/>
                <w:iCs/>
              </w:rPr>
              <w:t xml:space="preserve"> </w:t>
            </w:r>
            <w:r w:rsidRPr="00960607">
              <w:rPr>
                <w:i/>
                <w:iCs/>
              </w:rPr>
              <w:t>of Department</w:t>
            </w:r>
            <w:r w:rsidR="00FD11A5">
              <w:rPr>
                <w:i/>
                <w:iCs/>
              </w:rPr>
              <w:t xml:space="preserve">. Please </w:t>
            </w:r>
            <w:r w:rsidR="0064505E">
              <w:rPr>
                <w:i/>
                <w:iCs/>
              </w:rPr>
              <w:t>confirm</w:t>
            </w:r>
            <w:r w:rsidR="00B53B08">
              <w:rPr>
                <w:i/>
                <w:iCs/>
              </w:rPr>
              <w:t xml:space="preserve"> that they agree to the </w:t>
            </w:r>
            <w:r w:rsidRPr="00960607">
              <w:rPr>
                <w:i/>
                <w:iCs/>
              </w:rPr>
              <w:t>supervisor undertak</w:t>
            </w:r>
            <w:r w:rsidR="00B53B08">
              <w:rPr>
                <w:i/>
                <w:iCs/>
              </w:rPr>
              <w:t>ing</w:t>
            </w:r>
            <w:r w:rsidRPr="00960607">
              <w:rPr>
                <w:i/>
                <w:iCs/>
              </w:rPr>
              <w:t xml:space="preserve"> this role.</w:t>
            </w:r>
            <w:r w:rsidR="00B53B08">
              <w:rPr>
                <w:i/>
                <w:iCs/>
              </w:rPr>
              <w:t>*</w:t>
            </w:r>
          </w:p>
          <w:p w:rsidRPr="00DA5E4D" w:rsidR="00DA5E4D" w:rsidP="5B98B41D" w:rsidRDefault="00F35C82" w14:paraId="3A1D7C24" w14:textId="4C62EAA2">
            <w:pPr>
              <w:pStyle w:val="Para"/>
              <w:rPr>
                <w:i w:val="1"/>
                <w:iCs w:val="1"/>
              </w:rPr>
            </w:pPr>
            <w:r w:rsidRPr="5B98B41D" w:rsidR="6B1D80B5">
              <w:rPr>
                <w:i w:val="1"/>
                <w:iCs w:val="1"/>
              </w:rPr>
              <w:t xml:space="preserve">* </w:t>
            </w:r>
            <w:r w:rsidRPr="5B98B41D" w:rsidR="6B1D80B5">
              <w:rPr>
                <w:i w:val="1"/>
                <w:iCs w:val="1"/>
              </w:rPr>
              <w:t xml:space="preserve">Supervisors from both the HEI and the cultural partner institution (the </w:t>
            </w:r>
            <w:r w:rsidRPr="5B98B41D" w:rsidR="43F606B8">
              <w:rPr>
                <w:i w:val="1"/>
                <w:iCs w:val="1"/>
              </w:rPr>
              <w:t>Oxford-Wessex CDLA institution</w:t>
            </w:r>
            <w:r w:rsidRPr="5B98B41D" w:rsidR="6B1D80B5">
              <w:rPr>
                <w:i w:val="1"/>
                <w:iCs w:val="1"/>
              </w:rPr>
              <w:t>) must obtain written confirmation from their respective Heads of Department that they support the supervisor’s involvement and time commitment for the full duration of the studentship.</w:t>
            </w:r>
          </w:p>
        </w:tc>
      </w:tr>
      <w:tr w:rsidRPr="00FF6405" w:rsidR="00717589" w:rsidTr="5B98B41D" w14:paraId="02C654E7" w14:textId="77777777">
        <w:tc>
          <w:tcPr>
            <w:tcW w:w="9518" w:type="dxa"/>
            <w:gridSpan w:val="2"/>
            <w:tcMar/>
          </w:tcPr>
          <w:p w:rsidRPr="00717589" w:rsidR="00717589" w:rsidP="000512E4" w:rsidRDefault="00AB4AA5" w14:paraId="76C1C598" w14:textId="1EF35D39">
            <w:pPr>
              <w:rPr>
                <w:b/>
                <w:bCs/>
              </w:rPr>
            </w:pPr>
            <w:r>
              <w:rPr>
                <w:b/>
                <w:bCs/>
              </w:rPr>
              <w:t>Head of Department</w:t>
            </w:r>
            <w:r w:rsidR="0070460D">
              <w:rPr>
                <w:b/>
                <w:bCs/>
              </w:rPr>
              <w:t xml:space="preserve"> for Oxford GLAM/Wessex Museums Supervisor 1</w:t>
            </w:r>
          </w:p>
        </w:tc>
      </w:tr>
      <w:tr w:rsidRPr="00FF6405" w:rsidR="0069335E" w:rsidTr="5B98B41D" w14:paraId="16116751" w14:textId="77777777">
        <w:tc>
          <w:tcPr>
            <w:tcW w:w="2832" w:type="dxa"/>
            <w:tcMar/>
          </w:tcPr>
          <w:p w:rsidRPr="00B17FD3" w:rsidR="0069335E" w:rsidP="000512E4" w:rsidRDefault="0069335E" w14:paraId="0DC8814A" w14:textId="77777777">
            <w:pPr>
              <w:rPr>
                <w:b/>
                <w:bCs/>
              </w:rPr>
            </w:pPr>
            <w:r w:rsidRPr="00B17FD3">
              <w:rPr>
                <w:b/>
                <w:bCs/>
              </w:rPr>
              <w:t>Name</w:t>
            </w:r>
          </w:p>
        </w:tc>
        <w:tc>
          <w:tcPr>
            <w:tcW w:w="6686" w:type="dxa"/>
            <w:tcMar/>
          </w:tcPr>
          <w:p w:rsidRPr="00596146" w:rsidR="0069335E" w:rsidP="000512E4" w:rsidRDefault="0069335E" w14:paraId="6014B931" w14:textId="77777777">
            <w:pPr>
              <w:rPr>
                <w:i/>
                <w:iCs/>
              </w:rPr>
            </w:pPr>
          </w:p>
        </w:tc>
      </w:tr>
      <w:tr w:rsidRPr="00FF6405" w:rsidR="0069335E" w:rsidTr="5B98B41D" w14:paraId="438F2EA1" w14:textId="77777777">
        <w:tc>
          <w:tcPr>
            <w:tcW w:w="2832" w:type="dxa"/>
            <w:tcMar/>
          </w:tcPr>
          <w:p w:rsidRPr="00B17FD3" w:rsidR="0069335E" w:rsidP="000512E4" w:rsidRDefault="0069335E" w14:paraId="34B55216" w14:textId="77777777">
            <w:pPr>
              <w:rPr>
                <w:b/>
                <w:bCs/>
              </w:rPr>
            </w:pPr>
            <w:r w:rsidRPr="00B17FD3">
              <w:rPr>
                <w:b/>
                <w:bCs/>
              </w:rPr>
              <w:t>Job Title</w:t>
            </w:r>
          </w:p>
        </w:tc>
        <w:tc>
          <w:tcPr>
            <w:tcW w:w="6686" w:type="dxa"/>
            <w:tcMar/>
          </w:tcPr>
          <w:p w:rsidRPr="00596146" w:rsidR="0069335E" w:rsidP="000512E4" w:rsidRDefault="0069335E" w14:paraId="2B1AF0A8" w14:textId="77777777">
            <w:pPr>
              <w:rPr>
                <w:i/>
                <w:iCs/>
              </w:rPr>
            </w:pPr>
          </w:p>
        </w:tc>
      </w:tr>
      <w:tr w:rsidRPr="00FF6405" w:rsidR="0069335E" w:rsidTr="5B98B41D" w14:paraId="4DDA0FA7" w14:textId="77777777">
        <w:tc>
          <w:tcPr>
            <w:tcW w:w="2832" w:type="dxa"/>
            <w:tcMar/>
          </w:tcPr>
          <w:p w:rsidRPr="00B17FD3" w:rsidR="0069335E" w:rsidP="000512E4" w:rsidRDefault="0069335E" w14:paraId="66FCA8E8" w14:textId="77777777">
            <w:pPr>
              <w:rPr>
                <w:b/>
                <w:bCs/>
              </w:rPr>
            </w:pPr>
            <w:r w:rsidRPr="00B17FD3">
              <w:rPr>
                <w:b/>
                <w:bCs/>
              </w:rPr>
              <w:t>Email Address</w:t>
            </w:r>
          </w:p>
        </w:tc>
        <w:tc>
          <w:tcPr>
            <w:tcW w:w="6686" w:type="dxa"/>
            <w:tcMar/>
          </w:tcPr>
          <w:p w:rsidRPr="00596146" w:rsidR="0069335E" w:rsidP="000512E4" w:rsidRDefault="0069335E" w14:paraId="05E8C4FF" w14:textId="77777777">
            <w:pPr>
              <w:rPr>
                <w:i/>
                <w:iCs/>
              </w:rPr>
            </w:pPr>
          </w:p>
        </w:tc>
      </w:tr>
      <w:tr w:rsidRPr="00FF6405" w:rsidR="00717589" w:rsidTr="5B98B41D" w14:paraId="07F045DC" w14:textId="77777777">
        <w:tc>
          <w:tcPr>
            <w:tcW w:w="9518" w:type="dxa"/>
            <w:gridSpan w:val="2"/>
            <w:tcMar/>
          </w:tcPr>
          <w:p w:rsidRPr="00596146" w:rsidR="00717589" w:rsidP="000512E4" w:rsidRDefault="0070460D" w14:paraId="7D5D8625" w14:textId="5C069022">
            <w:pPr>
              <w:rPr>
                <w:i/>
                <w:iCs/>
              </w:rPr>
            </w:pPr>
            <w:r>
              <w:rPr>
                <w:b/>
                <w:bCs/>
              </w:rPr>
              <w:t>Head of Department for Oxford GLAM/Wessex Museums Supervisor 2</w:t>
            </w:r>
          </w:p>
        </w:tc>
      </w:tr>
      <w:tr w:rsidRPr="00FF6405" w:rsidR="00717589" w:rsidTr="5B98B41D" w14:paraId="5A9AC73F" w14:textId="77777777">
        <w:tc>
          <w:tcPr>
            <w:tcW w:w="2832" w:type="dxa"/>
            <w:tcMar/>
          </w:tcPr>
          <w:p w:rsidRPr="00B17FD3" w:rsidR="00717589" w:rsidP="000512E4" w:rsidRDefault="00717589" w14:paraId="600A28A7" w14:textId="6F2F5FD1">
            <w:pPr>
              <w:rPr>
                <w:b/>
                <w:bCs/>
              </w:rPr>
            </w:pPr>
            <w:r>
              <w:rPr>
                <w:b/>
                <w:bCs/>
              </w:rPr>
              <w:t>Name</w:t>
            </w:r>
          </w:p>
        </w:tc>
        <w:tc>
          <w:tcPr>
            <w:tcW w:w="6686" w:type="dxa"/>
            <w:tcMar/>
          </w:tcPr>
          <w:p w:rsidRPr="00596146" w:rsidR="00717589" w:rsidP="000512E4" w:rsidRDefault="00717589" w14:paraId="00C682F6" w14:textId="77777777">
            <w:pPr>
              <w:rPr>
                <w:i/>
                <w:iCs/>
              </w:rPr>
            </w:pPr>
          </w:p>
        </w:tc>
      </w:tr>
      <w:tr w:rsidRPr="00FF6405" w:rsidR="00717589" w:rsidTr="5B98B41D" w14:paraId="365D2CE9" w14:textId="77777777">
        <w:tc>
          <w:tcPr>
            <w:tcW w:w="2832" w:type="dxa"/>
            <w:tcMar/>
          </w:tcPr>
          <w:p w:rsidRPr="00B17FD3" w:rsidR="00717589" w:rsidP="000512E4" w:rsidRDefault="00717589" w14:paraId="78DC6CCF" w14:textId="751DCCAC">
            <w:pPr>
              <w:rPr>
                <w:b/>
                <w:bCs/>
              </w:rPr>
            </w:pPr>
            <w:r>
              <w:rPr>
                <w:b/>
                <w:bCs/>
              </w:rPr>
              <w:t>Job Title</w:t>
            </w:r>
          </w:p>
        </w:tc>
        <w:tc>
          <w:tcPr>
            <w:tcW w:w="6686" w:type="dxa"/>
            <w:tcMar/>
          </w:tcPr>
          <w:p w:rsidRPr="00596146" w:rsidR="00717589" w:rsidP="000512E4" w:rsidRDefault="00717589" w14:paraId="3B4738DC" w14:textId="77777777">
            <w:pPr>
              <w:rPr>
                <w:i/>
                <w:iCs/>
              </w:rPr>
            </w:pPr>
          </w:p>
        </w:tc>
      </w:tr>
      <w:tr w:rsidRPr="00FF6405" w:rsidR="00717589" w:rsidTr="5B98B41D" w14:paraId="646C9644" w14:textId="77777777">
        <w:tc>
          <w:tcPr>
            <w:tcW w:w="2832" w:type="dxa"/>
            <w:tcMar/>
          </w:tcPr>
          <w:p w:rsidRPr="00B17FD3" w:rsidR="00717589" w:rsidP="000512E4" w:rsidRDefault="00717589" w14:paraId="3D1CB473" w14:textId="0F7F1F6A">
            <w:pPr>
              <w:rPr>
                <w:b/>
                <w:bCs/>
              </w:rPr>
            </w:pPr>
            <w:r>
              <w:rPr>
                <w:b/>
                <w:bCs/>
              </w:rPr>
              <w:t>Email Address</w:t>
            </w:r>
          </w:p>
        </w:tc>
        <w:tc>
          <w:tcPr>
            <w:tcW w:w="6686" w:type="dxa"/>
            <w:tcMar/>
          </w:tcPr>
          <w:p w:rsidRPr="00596146" w:rsidR="00717589" w:rsidP="000512E4" w:rsidRDefault="00717589" w14:paraId="11437859" w14:textId="77777777">
            <w:pPr>
              <w:rPr>
                <w:i/>
                <w:iCs/>
              </w:rPr>
            </w:pPr>
          </w:p>
        </w:tc>
      </w:tr>
      <w:tr w:rsidRPr="00717589" w:rsidR="009A4508" w:rsidTr="5B98B41D" w14:paraId="02C07A96" w14:textId="77777777">
        <w:tc>
          <w:tcPr>
            <w:tcW w:w="9518" w:type="dxa"/>
            <w:gridSpan w:val="2"/>
            <w:tcMar/>
          </w:tcPr>
          <w:p w:rsidRPr="00717589" w:rsidR="009A4508" w:rsidP="00C743C4" w:rsidRDefault="009A4508" w14:paraId="68899FB3" w14:textId="77ABD779">
            <w:pPr>
              <w:rPr>
                <w:b/>
                <w:bCs/>
              </w:rPr>
            </w:pPr>
            <w:r>
              <w:rPr>
                <w:b/>
                <w:bCs/>
              </w:rPr>
              <w:t xml:space="preserve">Head of Department </w:t>
            </w:r>
            <w:r w:rsidR="004D59CA">
              <w:rPr>
                <w:b/>
                <w:bCs/>
              </w:rPr>
              <w:t>for HEI</w:t>
            </w:r>
            <w:r>
              <w:rPr>
                <w:b/>
                <w:bCs/>
              </w:rPr>
              <w:t xml:space="preserve"> Supervisor 1</w:t>
            </w:r>
          </w:p>
        </w:tc>
      </w:tr>
      <w:tr w:rsidRPr="00596146" w:rsidR="00BE2CBD" w:rsidTr="5B98B41D" w14:paraId="777A6E8B" w14:textId="77777777">
        <w:tc>
          <w:tcPr>
            <w:tcW w:w="2832" w:type="dxa"/>
            <w:tcMar/>
          </w:tcPr>
          <w:p w:rsidRPr="00596146" w:rsidR="00BE2CBD" w:rsidP="00BE2CBD" w:rsidRDefault="00BE2CBD" w14:paraId="7C5ED4E9" w14:textId="6E7CF81B">
            <w:pPr>
              <w:rPr>
                <w:i/>
                <w:iCs/>
              </w:rPr>
            </w:pPr>
            <w:r w:rsidRPr="00B17FD3">
              <w:rPr>
                <w:b/>
                <w:bCs/>
              </w:rPr>
              <w:t>Name</w:t>
            </w:r>
          </w:p>
        </w:tc>
        <w:tc>
          <w:tcPr>
            <w:tcW w:w="6686" w:type="dxa"/>
            <w:tcMar/>
          </w:tcPr>
          <w:p w:rsidRPr="00596146" w:rsidR="00BE2CBD" w:rsidP="00BE2CBD" w:rsidRDefault="00BE2CBD" w14:paraId="2D2B76D4" w14:textId="230E7302">
            <w:pPr>
              <w:rPr>
                <w:i/>
                <w:iCs/>
              </w:rPr>
            </w:pPr>
          </w:p>
        </w:tc>
      </w:tr>
      <w:tr w:rsidRPr="00596146" w:rsidR="00BE2CBD" w:rsidTr="5B98B41D" w14:paraId="3E7CBB27" w14:textId="77777777">
        <w:tc>
          <w:tcPr>
            <w:tcW w:w="2832" w:type="dxa"/>
            <w:tcMar/>
          </w:tcPr>
          <w:p w:rsidRPr="00596146" w:rsidR="00BE2CBD" w:rsidP="00BE2CBD" w:rsidRDefault="00BE2CBD" w14:paraId="736548C7" w14:textId="4B4728CE">
            <w:pPr>
              <w:rPr>
                <w:i/>
                <w:iCs/>
              </w:rPr>
            </w:pPr>
            <w:r w:rsidRPr="00B17FD3">
              <w:rPr>
                <w:b/>
                <w:bCs/>
              </w:rPr>
              <w:t>Job Title</w:t>
            </w:r>
          </w:p>
        </w:tc>
        <w:tc>
          <w:tcPr>
            <w:tcW w:w="6686" w:type="dxa"/>
            <w:tcMar/>
          </w:tcPr>
          <w:p w:rsidRPr="00596146" w:rsidR="00BE2CBD" w:rsidP="00BE2CBD" w:rsidRDefault="00BE2CBD" w14:paraId="2EEFBEF0" w14:textId="74120C0D">
            <w:pPr>
              <w:rPr>
                <w:i/>
                <w:iCs/>
              </w:rPr>
            </w:pPr>
          </w:p>
        </w:tc>
      </w:tr>
      <w:tr w:rsidRPr="00596146" w:rsidR="00BE2CBD" w:rsidTr="5B98B41D" w14:paraId="6380AD0B" w14:textId="77777777">
        <w:tc>
          <w:tcPr>
            <w:tcW w:w="2832" w:type="dxa"/>
            <w:tcMar/>
          </w:tcPr>
          <w:p w:rsidRPr="00596146" w:rsidR="00BE2CBD" w:rsidP="00BE2CBD" w:rsidRDefault="00BE2CBD" w14:paraId="2E9E0E98" w14:textId="03F55090">
            <w:pPr>
              <w:rPr>
                <w:i/>
                <w:iCs/>
              </w:rPr>
            </w:pPr>
            <w:r w:rsidRPr="00B17FD3">
              <w:rPr>
                <w:b/>
                <w:bCs/>
              </w:rPr>
              <w:t>Email Address</w:t>
            </w:r>
          </w:p>
        </w:tc>
        <w:tc>
          <w:tcPr>
            <w:tcW w:w="6686" w:type="dxa"/>
            <w:tcMar/>
          </w:tcPr>
          <w:p w:rsidRPr="00596146" w:rsidR="00BE2CBD" w:rsidP="00BE2CBD" w:rsidRDefault="00BE2CBD" w14:paraId="5224A953" w14:textId="099184BD">
            <w:pPr>
              <w:rPr>
                <w:i/>
                <w:iCs/>
              </w:rPr>
            </w:pPr>
          </w:p>
        </w:tc>
      </w:tr>
      <w:tr w:rsidRPr="00596146" w:rsidR="00BE2CBD" w:rsidTr="5B98B41D" w14:paraId="496AB725" w14:textId="77777777">
        <w:tc>
          <w:tcPr>
            <w:tcW w:w="9518" w:type="dxa"/>
            <w:gridSpan w:val="2"/>
            <w:tcMar/>
          </w:tcPr>
          <w:p w:rsidRPr="00596146" w:rsidR="00BE2CBD" w:rsidP="00BE2CBD" w:rsidRDefault="00BE2CBD" w14:paraId="5A7B5B4E" w14:textId="30CF8C9A">
            <w:pPr>
              <w:rPr>
                <w:i/>
                <w:iCs/>
              </w:rPr>
            </w:pPr>
            <w:r>
              <w:rPr>
                <w:b/>
                <w:bCs/>
              </w:rPr>
              <w:t>Head of Department for HEI Supervisor 2</w:t>
            </w:r>
          </w:p>
        </w:tc>
      </w:tr>
      <w:tr w:rsidRPr="00596146" w:rsidR="00BE2CBD" w:rsidTr="5B98B41D" w14:paraId="25357E79" w14:textId="77777777">
        <w:tc>
          <w:tcPr>
            <w:tcW w:w="2832" w:type="dxa"/>
            <w:tcMar/>
          </w:tcPr>
          <w:p w:rsidRPr="00596146" w:rsidR="00BE2CBD" w:rsidP="00BE2CBD" w:rsidRDefault="00BE2CBD" w14:paraId="174A175C" w14:textId="5F49E206">
            <w:pPr>
              <w:rPr>
                <w:i/>
                <w:iCs/>
              </w:rPr>
            </w:pPr>
            <w:r w:rsidRPr="00B17FD3">
              <w:rPr>
                <w:b/>
                <w:bCs/>
              </w:rPr>
              <w:t>Name</w:t>
            </w:r>
          </w:p>
        </w:tc>
        <w:tc>
          <w:tcPr>
            <w:tcW w:w="6686" w:type="dxa"/>
            <w:tcMar/>
          </w:tcPr>
          <w:p w:rsidRPr="00596146" w:rsidR="00BE2CBD" w:rsidP="00BE2CBD" w:rsidRDefault="00BE2CBD" w14:paraId="1E00F14B" w14:textId="53FC7610">
            <w:pPr>
              <w:rPr>
                <w:i/>
                <w:iCs/>
              </w:rPr>
            </w:pPr>
          </w:p>
        </w:tc>
      </w:tr>
      <w:tr w:rsidRPr="00596146" w:rsidR="00BE2CBD" w:rsidTr="5B98B41D" w14:paraId="436CFB09" w14:textId="77777777">
        <w:tc>
          <w:tcPr>
            <w:tcW w:w="2832" w:type="dxa"/>
            <w:tcMar/>
          </w:tcPr>
          <w:p w:rsidRPr="00596146" w:rsidR="00BE2CBD" w:rsidP="00BE2CBD" w:rsidRDefault="00BE2CBD" w14:paraId="03D07FB2" w14:textId="3070F392">
            <w:pPr>
              <w:rPr>
                <w:i/>
                <w:iCs/>
              </w:rPr>
            </w:pPr>
            <w:r w:rsidRPr="00B17FD3">
              <w:rPr>
                <w:b/>
                <w:bCs/>
              </w:rPr>
              <w:t>Job Title</w:t>
            </w:r>
          </w:p>
        </w:tc>
        <w:tc>
          <w:tcPr>
            <w:tcW w:w="6686" w:type="dxa"/>
            <w:tcMar/>
          </w:tcPr>
          <w:p w:rsidRPr="00596146" w:rsidR="00BE2CBD" w:rsidP="00BE2CBD" w:rsidRDefault="00BE2CBD" w14:paraId="1041B297" w14:textId="02CCBF38">
            <w:pPr>
              <w:rPr>
                <w:i/>
                <w:iCs/>
              </w:rPr>
            </w:pPr>
          </w:p>
        </w:tc>
      </w:tr>
      <w:tr w:rsidRPr="00596146" w:rsidR="00BE2CBD" w:rsidTr="5B98B41D" w14:paraId="347DCB6D" w14:textId="77777777">
        <w:tc>
          <w:tcPr>
            <w:tcW w:w="2832" w:type="dxa"/>
            <w:tcMar/>
          </w:tcPr>
          <w:p w:rsidRPr="00596146" w:rsidR="00BE2CBD" w:rsidP="00BE2CBD" w:rsidRDefault="00BE2CBD" w14:paraId="2AC223F1" w14:textId="783CF763">
            <w:pPr>
              <w:rPr>
                <w:i/>
                <w:iCs/>
              </w:rPr>
            </w:pPr>
            <w:r w:rsidRPr="00B17FD3">
              <w:rPr>
                <w:b/>
                <w:bCs/>
              </w:rPr>
              <w:t>Email Address</w:t>
            </w:r>
          </w:p>
        </w:tc>
        <w:tc>
          <w:tcPr>
            <w:tcW w:w="6686" w:type="dxa"/>
            <w:tcMar/>
          </w:tcPr>
          <w:p w:rsidRPr="00596146" w:rsidR="00BE2CBD" w:rsidP="00BE2CBD" w:rsidRDefault="00BE2CBD" w14:paraId="46E75A3E" w14:textId="2AF2415C">
            <w:pPr>
              <w:rPr>
                <w:i/>
                <w:iCs/>
              </w:rPr>
            </w:pPr>
          </w:p>
        </w:tc>
      </w:tr>
    </w:tbl>
    <w:p w:rsidR="009A4508" w:rsidP="000E038F" w:rsidRDefault="009A4508" w14:paraId="4493A3CE" w14:textId="77777777">
      <w:pPr>
        <w:pStyle w:val="Para"/>
        <w:rPr>
          <w:highlight w:val="yellow"/>
        </w:rPr>
      </w:pPr>
    </w:p>
    <w:tbl>
      <w:tblPr>
        <w:tblStyle w:val="VATABLE01"/>
        <w:tblW w:w="0" w:type="auto"/>
        <w:tblLook w:val="04A0" w:firstRow="1" w:lastRow="0" w:firstColumn="1" w:lastColumn="0" w:noHBand="0" w:noVBand="1"/>
      </w:tblPr>
      <w:tblGrid>
        <w:gridCol w:w="2832"/>
        <w:gridCol w:w="6686"/>
      </w:tblGrid>
      <w:tr w:rsidRPr="00717589" w:rsidR="003E53B2" w:rsidTr="00C743C4" w14:paraId="72D8E7F1" w14:textId="77777777">
        <w:tc>
          <w:tcPr>
            <w:tcW w:w="9518" w:type="dxa"/>
            <w:gridSpan w:val="2"/>
          </w:tcPr>
          <w:p w:rsidRPr="00717589" w:rsidR="003E53B2" w:rsidP="00C743C4" w:rsidRDefault="003E53B2" w14:paraId="039128DA" w14:textId="2B524CC6">
            <w:pPr>
              <w:rPr>
                <w:b/>
                <w:bCs/>
              </w:rPr>
            </w:pPr>
            <w:r>
              <w:rPr>
                <w:b/>
                <w:bCs/>
              </w:rPr>
              <w:lastRenderedPageBreak/>
              <w:t>Has the proposal been approved internally by your department’s research committee (or equivalent body)?</w:t>
            </w:r>
          </w:p>
        </w:tc>
      </w:tr>
      <w:tr w:rsidRPr="00596146" w:rsidR="003E53B2" w:rsidTr="00C743C4" w14:paraId="70785046" w14:textId="77777777">
        <w:tc>
          <w:tcPr>
            <w:tcW w:w="2832" w:type="dxa"/>
          </w:tcPr>
          <w:p w:rsidRPr="00B17FD3" w:rsidR="003E53B2" w:rsidP="00C743C4" w:rsidRDefault="00E75AAC" w14:paraId="064703F6" w14:textId="50290202">
            <w:pPr>
              <w:rPr>
                <w:b/>
                <w:bCs/>
              </w:rPr>
            </w:pPr>
            <w:r>
              <w:rPr>
                <w:b/>
                <w:bCs/>
              </w:rPr>
              <w:t>Yes</w:t>
            </w:r>
            <w:r w:rsidR="00D702AF">
              <w:rPr>
                <w:b/>
                <w:bCs/>
              </w:rPr>
              <w:t>/</w:t>
            </w:r>
            <w:r>
              <w:rPr>
                <w:b/>
                <w:bCs/>
              </w:rPr>
              <w:t>No</w:t>
            </w:r>
          </w:p>
        </w:tc>
        <w:tc>
          <w:tcPr>
            <w:tcW w:w="6686" w:type="dxa"/>
          </w:tcPr>
          <w:p w:rsidRPr="00596146" w:rsidR="003E53B2" w:rsidP="00C743C4" w:rsidRDefault="003E53B2" w14:paraId="6D6FAE22" w14:textId="77777777">
            <w:pPr>
              <w:rPr>
                <w:i/>
                <w:iCs/>
              </w:rPr>
            </w:pPr>
          </w:p>
        </w:tc>
      </w:tr>
      <w:tr w:rsidRPr="00596146" w:rsidR="00E75AAC" w:rsidTr="00E45223" w14:paraId="155A9CB1" w14:textId="77777777">
        <w:tc>
          <w:tcPr>
            <w:tcW w:w="9518" w:type="dxa"/>
            <w:gridSpan w:val="2"/>
          </w:tcPr>
          <w:p w:rsidRPr="00596146" w:rsidR="00E75AAC" w:rsidP="00C743C4" w:rsidRDefault="00D702AF" w14:paraId="409453AB" w14:textId="11D125E6">
            <w:pPr>
              <w:rPr>
                <w:i/>
                <w:iCs/>
              </w:rPr>
            </w:pPr>
            <w:r>
              <w:rPr>
                <w:b/>
                <w:bCs/>
              </w:rPr>
              <w:t>Has the application been discussed with the HEI’s Research Office?</w:t>
            </w:r>
          </w:p>
        </w:tc>
      </w:tr>
      <w:tr w:rsidRPr="00596146" w:rsidR="003E53B2" w:rsidTr="00C743C4" w14:paraId="0576B4DA" w14:textId="77777777">
        <w:tc>
          <w:tcPr>
            <w:tcW w:w="2832" w:type="dxa"/>
          </w:tcPr>
          <w:p w:rsidRPr="00B17FD3" w:rsidR="003E53B2" w:rsidP="00C743C4" w:rsidRDefault="00D702AF" w14:paraId="5039F669" w14:textId="5C8A13B9">
            <w:pPr>
              <w:rPr>
                <w:b/>
                <w:bCs/>
              </w:rPr>
            </w:pPr>
            <w:r>
              <w:rPr>
                <w:b/>
                <w:bCs/>
              </w:rPr>
              <w:t>Yes/No</w:t>
            </w:r>
          </w:p>
        </w:tc>
        <w:tc>
          <w:tcPr>
            <w:tcW w:w="6686" w:type="dxa"/>
          </w:tcPr>
          <w:p w:rsidRPr="00596146" w:rsidR="003E53B2" w:rsidP="00C743C4" w:rsidRDefault="003E53B2" w14:paraId="5AAEF841" w14:textId="77777777">
            <w:pPr>
              <w:rPr>
                <w:i/>
                <w:iCs/>
              </w:rPr>
            </w:pPr>
          </w:p>
        </w:tc>
      </w:tr>
    </w:tbl>
    <w:p w:rsidR="009A4508" w:rsidP="000E038F" w:rsidRDefault="009A4508" w14:paraId="6E4F5259" w14:textId="77777777">
      <w:pPr>
        <w:pStyle w:val="Para"/>
        <w:rPr>
          <w:highlight w:val="yellow"/>
        </w:rPr>
      </w:pPr>
    </w:p>
    <w:p w:rsidRPr="0069335E" w:rsidR="0069335E" w:rsidP="0069335E" w:rsidRDefault="00AB6C70" w14:paraId="12BC0931" w14:textId="26C92D0B">
      <w:pPr>
        <w:pStyle w:val="Para"/>
      </w:pPr>
      <w:r>
        <w:t xml:space="preserve"> </w:t>
      </w:r>
    </w:p>
    <w:sectPr w:rsidRPr="0069335E" w:rsidR="0069335E" w:rsidSect="00D46031">
      <w:footerReference w:type="default" r:id="rId28"/>
      <w:pgSz w:w="11906" w:h="16838" w:orient="portrait"/>
      <w:pgMar w:top="1871" w:right="1191" w:bottom="1191" w:left="1191" w:header="284" w:footer="284"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2F3541" w:rsidP="00775D85" w:rsidRDefault="002F3541" w14:paraId="3ABAEE71" w14:textId="77777777">
      <w:pPr>
        <w:spacing w:after="0" w:line="240" w:lineRule="auto"/>
      </w:pPr>
      <w:r>
        <w:separator/>
      </w:r>
    </w:p>
    <w:p w:rsidR="002F3541" w:rsidRDefault="002F3541" w14:paraId="305A2544" w14:textId="77777777"/>
  </w:endnote>
  <w:endnote w:type="continuationSeparator" w:id="0">
    <w:p w:rsidR="002F3541" w:rsidP="00775D85" w:rsidRDefault="002F3541" w14:paraId="7B28CB48" w14:textId="77777777">
      <w:pPr>
        <w:spacing w:after="0" w:line="240" w:lineRule="auto"/>
      </w:pPr>
      <w:r>
        <w:continuationSeparator/>
      </w:r>
    </w:p>
    <w:p w:rsidR="002F3541" w:rsidRDefault="002F3541" w14:paraId="670B70B5" w14:textId="77777777"/>
  </w:endnote>
  <w:endnote w:type="continuationNotice" w:id="1">
    <w:p w:rsidR="002F3541" w:rsidRDefault="002F3541" w14:paraId="51723C1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w:fontKey="{BBE34BEF-C3CB-3F40-9937-5B0429DAB78F}" r:id="rId1"/>
  </w:font>
  <w:font w:name="Times New Roman">
    <w:panose1 w:val="02020603050405020304"/>
    <w:charset w:val="00"/>
    <w:family w:val="roman"/>
    <w:pitch w:val="variable"/>
    <w:sig w:usb0="E0002EFF" w:usb1="C000785B" w:usb2="00000009" w:usb3="00000000" w:csb0="000001FF" w:csb1="00000000"/>
    <w:embedRegular w:fontKey="{4439BE3A-AD40-5B4A-9D51-0DD939C6993C}" r:id="rId2"/>
    <w:embedBold w:fontKey="{D2C05C7E-3F6B-1345-90AD-6D8D50A29783}" r:id="rId3"/>
    <w:embedItalic w:fontKey="{B29AE874-69A8-A849-ABC5-D996CAD6AFBA}" r:id="rId4"/>
    <w:embedBoldItalic w:fontKey="{1059A030-4564-6D4B-84DB-BA1E9B4CB342}" r:id="rId5"/>
  </w:font>
  <w:font w:name="Courier New">
    <w:panose1 w:val="02070309020205020404"/>
    <w:charset w:val="00"/>
    <w:family w:val="modern"/>
    <w:pitch w:val="fixed"/>
    <w:sig w:usb0="E0002EFF" w:usb1="C0007843" w:usb2="00000009" w:usb3="00000000" w:csb0="000001FF" w:csb1="00000000"/>
    <w:embedRegular w:fontKey="{172BFDAB-C853-A040-87A3-32EB0B98E38C}" r:id="rId6"/>
  </w:font>
  <w:font w:name="Wingdings">
    <w:panose1 w:val="05000000000000000000"/>
    <w:charset w:val="4D"/>
    <w:family w:val="decorative"/>
    <w:pitch w:val="variable"/>
    <w:sig w:usb0="00000003" w:usb1="00000000" w:usb2="00000000" w:usb3="00000000" w:csb0="80000001" w:csb1="00000000"/>
    <w:embedRegular w:fontKey="{AE639148-B1CE-C44D-9AA7-D5346B3817D9}" r:id="rId7"/>
  </w:font>
  <w:font w:name="Spiller Office TT">
    <w:altName w:val="Calibri"/>
    <w:panose1 w:val="020B0604020202020204"/>
    <w:charset w:val="00"/>
    <w:family w:val="auto"/>
    <w:pitch w:val="variable"/>
    <w:sig w:usb0="A000003F" w:usb1="5000647A" w:usb2="00000000" w:usb3="00000000" w:csb0="00000093" w:csb1="00000000"/>
    <w:embedRegular w:fontKey="{DFA8DD01-C18A-4D46-891E-7B8E08976744}" r:id="rId8"/>
    <w:embedBold w:fontKey="{0A07D319-12EF-C546-AE0A-E6103604701A}" r:id="rId9"/>
    <w:embedItalic w:fontKey="{4228D55C-71F1-F54D-8E3D-FADBB502787A}" r:id="rId10"/>
    <w:embedBoldItalic w:fontKey="{60C6104C-CCF1-EC4E-A5CA-ADF8C3EA4FD4}" r:id="rId11"/>
  </w:font>
  <w:font w:name="Segoe UI">
    <w:panose1 w:val="020B0502040204020203"/>
    <w:charset w:val="00"/>
    <w:family w:val="swiss"/>
    <w:pitch w:val="variable"/>
    <w:sig w:usb0="E4002EFF" w:usb1="C000E47F" w:usb2="00000009" w:usb3="00000000" w:csb0="000001FF" w:csb1="00000000"/>
    <w:embedRegular w:fontKey="{1FDAFB0B-4078-8742-AD30-9DC716B57433}" r:id="rId12"/>
  </w:font>
  <w:font w:name="Calibri">
    <w:panose1 w:val="020F0502020204030204"/>
    <w:charset w:val="00"/>
    <w:family w:val="swiss"/>
    <w:pitch w:val="variable"/>
    <w:sig w:usb0="E4002EFF" w:usb1="C200247B" w:usb2="00000009" w:usb3="00000000" w:csb0="000001FF" w:csb1="00000000"/>
    <w:embedItalic w:fontKey="{6F6DC566-90AA-2A49-8FC4-EB3FAA6DC43E}" r:id="rId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D061F1" w:rsidRDefault="00D061F1" w14:paraId="402C56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7143A6" w:rsidR="00A24DF9" w:rsidP="009F74B0" w:rsidRDefault="00A24DF9" w14:paraId="59FF50F4" w14:textId="5341FC77">
    <w:pPr>
      <w:pStyle w:val="Footer"/>
      <w:tabs>
        <w:tab w:val="clear" w:pos="9026"/>
        <w:tab w:val="right" w:pos="9781"/>
      </w:tabs>
      <w:rPr>
        <w:sz w:val="22"/>
        <w:szCs w:val="20"/>
      </w:rPr>
    </w:pPr>
    <w:r w:rsidRPr="007143A6">
      <w:rPr>
        <w:sz w:val="22"/>
        <w:szCs w:val="20"/>
      </w:rPr>
      <w:tab/>
    </w:r>
    <w:r w:rsidRPr="007143A6">
      <w:rPr>
        <w:sz w:val="22"/>
        <w:szCs w:val="20"/>
      </w:rPr>
      <w:tab/>
    </w:r>
    <w:r w:rsidRPr="007143A6">
      <w:rPr>
        <w:sz w:val="22"/>
        <w:szCs w:val="20"/>
      </w:rPr>
      <w:fldChar w:fldCharType="begin"/>
    </w:r>
    <w:r w:rsidRPr="007143A6">
      <w:rPr>
        <w:sz w:val="22"/>
        <w:szCs w:val="20"/>
      </w:rPr>
      <w:instrText xml:space="preserve"> PAGE   \* MERGEFORMAT </w:instrText>
    </w:r>
    <w:r w:rsidRPr="007143A6">
      <w:rPr>
        <w:sz w:val="22"/>
        <w:szCs w:val="20"/>
      </w:rPr>
      <w:fldChar w:fldCharType="separate"/>
    </w:r>
    <w:r w:rsidRPr="007143A6">
      <w:rPr>
        <w:noProof/>
        <w:sz w:val="22"/>
        <w:szCs w:val="20"/>
      </w:rPr>
      <w:t>1</w:t>
    </w:r>
    <w:r w:rsidRPr="007143A6">
      <w:rPr>
        <w:noProof/>
        <w:sz w:val="22"/>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D061F1" w:rsidRDefault="00D061F1" w14:paraId="7605B4C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3106A1" w:rsidP="009F74B0" w:rsidRDefault="00F12EC9" w14:paraId="2B543B56" w14:textId="79F00ED0">
    <w:pPr>
      <w:pStyle w:val="Footer"/>
      <w:tabs>
        <w:tab w:val="clear" w:pos="4513"/>
        <w:tab w:val="clear" w:pos="9026"/>
        <w:tab w:val="center" w:pos="4746"/>
        <w:tab w:val="right" w:pos="9498"/>
      </w:tabs>
    </w:pPr>
    <w:r>
      <w:tab/>
    </w:r>
    <w:r>
      <w:tab/>
    </w:r>
    <w:r>
      <w:fldChar w:fldCharType="begin"/>
    </w:r>
    <w:r>
      <w:instrText xml:space="preserve"> PAGE   \* MERGEFORMAT </w:instrText>
    </w:r>
    <w:r>
      <w:fldChar w:fldCharType="separate"/>
    </w:r>
    <w: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2F3541" w:rsidP="00775D85" w:rsidRDefault="002F3541" w14:paraId="34A3F14B" w14:textId="77777777">
      <w:pPr>
        <w:spacing w:after="0" w:line="240" w:lineRule="auto"/>
      </w:pPr>
      <w:r>
        <w:separator/>
      </w:r>
    </w:p>
    <w:p w:rsidR="002F3541" w:rsidRDefault="002F3541" w14:paraId="106C9D0C" w14:textId="77777777"/>
  </w:footnote>
  <w:footnote w:type="continuationSeparator" w:id="0">
    <w:p w:rsidR="002F3541" w:rsidP="00775D85" w:rsidRDefault="002F3541" w14:paraId="4CD4BE6D" w14:textId="77777777">
      <w:pPr>
        <w:spacing w:after="0" w:line="240" w:lineRule="auto"/>
      </w:pPr>
      <w:r>
        <w:continuationSeparator/>
      </w:r>
    </w:p>
    <w:p w:rsidR="002F3541" w:rsidRDefault="002F3541" w14:paraId="189A2CF9" w14:textId="77777777"/>
  </w:footnote>
  <w:footnote w:type="continuationNotice" w:id="1">
    <w:p w:rsidR="002F3541" w:rsidRDefault="002F3541" w14:paraId="61D7742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D061F1" w:rsidRDefault="00D061F1" w14:paraId="28CA92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D061F1" w:rsidR="00A24DF9" w:rsidP="00A17FDD" w:rsidRDefault="008A18CF" w14:paraId="14802041" w14:textId="336C43F8">
    <w:pPr>
      <w:pStyle w:val="Header"/>
      <w:tabs>
        <w:tab w:val="clear" w:pos="9026"/>
        <w:tab w:val="right" w:pos="9497"/>
      </w:tabs>
      <w:jc w:val="right"/>
      <w:rPr>
        <w:sz w:val="20"/>
        <w:szCs w:val="20"/>
      </w:rPr>
    </w:pPr>
    <w:r w:rsidRPr="00D061F1">
      <w:rPr>
        <w:sz w:val="20"/>
        <w:szCs w:val="20"/>
      </w:rPr>
      <w:t>Oxford</w:t>
    </w:r>
    <w:r w:rsidRPr="00D061F1" w:rsidR="00FB6202">
      <w:rPr>
        <w:sz w:val="20"/>
        <w:szCs w:val="20"/>
      </w:rPr>
      <w:t>-</w:t>
    </w:r>
    <w:r w:rsidRPr="00D061F1">
      <w:rPr>
        <w:sz w:val="20"/>
        <w:szCs w:val="20"/>
      </w:rPr>
      <w:t xml:space="preserve">Wessex </w:t>
    </w:r>
    <w:r w:rsidRPr="0A3F2B4E" w:rsidR="0A3F2B4E">
      <w:rPr>
        <w:sz w:val="20"/>
        <w:szCs w:val="20"/>
      </w:rPr>
      <w:t>CDLP</w:t>
    </w:r>
    <w:r w:rsidRPr="00D061F1" w:rsidR="004C1D46">
      <w:rPr>
        <w:sz w:val="20"/>
        <w:szCs w:val="20"/>
      </w:rPr>
      <w:t xml:space="preserve"> Project Proposal </w:t>
    </w:r>
    <w:r w:rsidRPr="00D061F1">
      <w:rPr>
        <w:sz w:val="20"/>
        <w:szCs w:val="20"/>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D061F1" w:rsidRDefault="00D061F1" w14:paraId="7AB731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5"/>
    <w:multiLevelType w:val="hybridMultilevel"/>
    <w:tmpl w:val="F586D524"/>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14F5C8E"/>
    <w:multiLevelType w:val="hybridMultilevel"/>
    <w:tmpl w:val="472E24D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1C7E04"/>
    <w:multiLevelType w:val="hybridMultilevel"/>
    <w:tmpl w:val="763C359C"/>
    <w:lvl w:ilvl="0" w:tplc="117E7F9E">
      <w:start w:val="1"/>
      <w:numFmt w:val="bullet"/>
      <w:pStyle w:val="TableUnorderedList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E30B48"/>
    <w:multiLevelType w:val="hybridMultilevel"/>
    <w:tmpl w:val="C660FF50"/>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6057FB"/>
    <w:multiLevelType w:val="multilevel"/>
    <w:tmpl w:val="B3020A28"/>
    <w:lvl w:ilvl="0">
      <w:start w:val="1"/>
      <w:numFmt w:val="decimal"/>
      <w:pStyle w:val="OrderedList1"/>
      <w:lvlText w:val="%1"/>
      <w:lvlJc w:val="left"/>
      <w:pPr>
        <w:tabs>
          <w:tab w:val="num" w:pos="510"/>
        </w:tabs>
        <w:ind w:left="510" w:hanging="510"/>
      </w:pPr>
      <w:rPr>
        <w:rFonts w:hint="default"/>
      </w:rPr>
    </w:lvl>
    <w:lvl w:ilvl="1">
      <w:start w:val="1"/>
      <w:numFmt w:val="lowerLetter"/>
      <w:pStyle w:val="OrderedList2"/>
      <w:lvlText w:val="%2"/>
      <w:lvlJc w:val="left"/>
      <w:pPr>
        <w:tabs>
          <w:tab w:val="num" w:pos="1021"/>
        </w:tabs>
        <w:ind w:left="1021" w:hanging="511"/>
      </w:pPr>
      <w:rPr>
        <w:rFonts w:hint="default"/>
      </w:rPr>
    </w:lvl>
    <w:lvl w:ilvl="2">
      <w:start w:val="1"/>
      <w:numFmt w:val="lowerRoman"/>
      <w:lvlText w:val="%3"/>
      <w:lvlJc w:val="left"/>
      <w:pPr>
        <w:ind w:left="-32767"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8EB1552"/>
    <w:multiLevelType w:val="hybridMultilevel"/>
    <w:tmpl w:val="50CAC76A"/>
    <w:lvl w:ilvl="0" w:tplc="7A28E968">
      <w:numFmt w:val="bullet"/>
      <w:lvlText w:val="•"/>
      <w:lvlJc w:val="left"/>
      <w:pPr>
        <w:ind w:left="720" w:hanging="360"/>
      </w:pPr>
      <w:rPr>
        <w:rFonts w:hint="default" w:ascii="Spiller Office TT" w:hAnsi="Spiller Office T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E8A3E3A"/>
    <w:multiLevelType w:val="multilevel"/>
    <w:tmpl w:val="5D40D786"/>
    <w:lvl w:ilvl="0">
      <w:start w:val="1"/>
      <w:numFmt w:val="decimal"/>
      <w:pStyle w:val="Multi-Level1"/>
      <w:lvlText w:val="%1"/>
      <w:lvlJc w:val="left"/>
      <w:pPr>
        <w:tabs>
          <w:tab w:val="num" w:pos="510"/>
        </w:tabs>
        <w:ind w:left="510" w:hanging="510"/>
      </w:pPr>
      <w:rPr>
        <w:rFonts w:hint="default"/>
      </w:rPr>
    </w:lvl>
    <w:lvl w:ilvl="1">
      <w:start w:val="1"/>
      <w:numFmt w:val="decimal"/>
      <w:pStyle w:val="Multi-Level2"/>
      <w:lvlText w:val="%1.%2"/>
      <w:lvlJc w:val="left"/>
      <w:pPr>
        <w:tabs>
          <w:tab w:val="num" w:pos="510"/>
        </w:tabs>
        <w:ind w:left="510" w:hanging="510"/>
      </w:pPr>
      <w:rPr>
        <w:rFonts w:hint="default"/>
      </w:rPr>
    </w:lvl>
    <w:lvl w:ilvl="2">
      <w:start w:val="1"/>
      <w:numFmt w:val="lowerLetter"/>
      <w:pStyle w:val="Multi-Level3"/>
      <w:lvlText w:val="(%3)"/>
      <w:lvlJc w:val="left"/>
      <w:pPr>
        <w:tabs>
          <w:tab w:val="num" w:pos="868"/>
        </w:tabs>
        <w:ind w:left="868" w:hanging="358"/>
      </w:pPr>
      <w:rPr>
        <w:rFonts w:hint="default"/>
      </w:rPr>
    </w:lvl>
    <w:lvl w:ilvl="3">
      <w:start w:val="1"/>
      <w:numFmt w:val="lowerRoman"/>
      <w:pStyle w:val="Multi-Level4"/>
      <w:lvlText w:val="(%4)"/>
      <w:lvlJc w:val="left"/>
      <w:pPr>
        <w:tabs>
          <w:tab w:val="num" w:pos="1225"/>
        </w:tabs>
        <w:ind w:left="1225" w:hanging="357"/>
      </w:pPr>
      <w:rPr>
        <w:rFonts w:hint="default"/>
      </w:rPr>
    </w:lvl>
    <w:lvl w:ilvl="4">
      <w:start w:val="1"/>
      <w:numFmt w:val="bullet"/>
      <w:pStyle w:val="Multi-Level5"/>
      <w:lvlText w:val=""/>
      <w:lvlJc w:val="left"/>
      <w:pPr>
        <w:tabs>
          <w:tab w:val="num" w:pos="868"/>
        </w:tabs>
        <w:ind w:left="868" w:hanging="358"/>
      </w:pPr>
      <w:rPr>
        <w:rFonts w:hint="default" w:ascii="Symbol" w:hAnsi="Symbol"/>
        <w:color w:val="auto"/>
      </w:rPr>
    </w:lvl>
    <w:lvl w:ilvl="5">
      <w:start w:val="1"/>
      <w:numFmt w:val="bullet"/>
      <w:pStyle w:val="Multi-Level6"/>
      <w:lvlText w:val=""/>
      <w:lvlJc w:val="left"/>
      <w:pPr>
        <w:tabs>
          <w:tab w:val="num" w:pos="1225"/>
        </w:tabs>
        <w:ind w:left="1225" w:hanging="357"/>
      </w:pPr>
      <w:rPr>
        <w:rFonts w:hint="default" w:ascii="Symbol" w:hAnsi="Symbol"/>
        <w:color w:val="auto"/>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0C54CDD"/>
    <w:multiLevelType w:val="hybridMultilevel"/>
    <w:tmpl w:val="001C7746"/>
    <w:lvl w:ilvl="0" w:tplc="7A28E968">
      <w:numFmt w:val="bullet"/>
      <w:lvlText w:val="•"/>
      <w:lvlJc w:val="left"/>
      <w:pPr>
        <w:ind w:left="720" w:hanging="360"/>
      </w:pPr>
      <w:rPr>
        <w:rFonts w:hint="default" w:ascii="Spiller Office TT" w:hAnsi="Spiller Office T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8563147"/>
    <w:multiLevelType w:val="multilevel"/>
    <w:tmpl w:val="C542F4C2"/>
    <w:lvl w:ilvl="0">
      <w:start w:val="1"/>
      <w:numFmt w:val="bullet"/>
      <w:pStyle w:val="UnorderedList1"/>
      <w:lvlText w:val=""/>
      <w:lvlJc w:val="left"/>
      <w:pPr>
        <w:tabs>
          <w:tab w:val="num" w:pos="510"/>
        </w:tabs>
        <w:ind w:left="510" w:hanging="510"/>
      </w:pPr>
      <w:rPr>
        <w:rFonts w:hint="default" w:ascii="Symbol" w:hAnsi="Symbol"/>
        <w:color w:val="auto"/>
      </w:rPr>
    </w:lvl>
    <w:lvl w:ilvl="1">
      <w:start w:val="1"/>
      <w:numFmt w:val="bullet"/>
      <w:pStyle w:val="UnorderedList2"/>
      <w:lvlText w:val=""/>
      <w:lvlJc w:val="left"/>
      <w:pPr>
        <w:tabs>
          <w:tab w:val="num" w:pos="1021"/>
        </w:tabs>
        <w:ind w:left="1021" w:hanging="511"/>
      </w:pPr>
      <w:rPr>
        <w:rFonts w:hint="default" w:ascii="Symbol" w:hAnsi="Symbol"/>
        <w:color w:val="auto"/>
      </w:rPr>
    </w:lvl>
    <w:lvl w:ilvl="2">
      <w:start w:val="1"/>
      <w:numFmt w:val="lowerRoman"/>
      <w:lvlText w:val="%3"/>
      <w:lvlJc w:val="left"/>
      <w:pPr>
        <w:ind w:left="-32767"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969597B"/>
    <w:multiLevelType w:val="hybridMultilevel"/>
    <w:tmpl w:val="C660FF50"/>
    <w:lvl w:ilvl="0" w:tplc="FFFFFFFF">
      <w:start w:val="1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E778DB"/>
    <w:multiLevelType w:val="hybridMultilevel"/>
    <w:tmpl w:val="8CC01A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F580FCD"/>
    <w:multiLevelType w:val="hybridMultilevel"/>
    <w:tmpl w:val="964A0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D45753"/>
    <w:multiLevelType w:val="hybridMultilevel"/>
    <w:tmpl w:val="CC2E90A8"/>
    <w:lvl w:ilvl="0" w:tplc="7A28E968">
      <w:numFmt w:val="bullet"/>
      <w:lvlText w:val="•"/>
      <w:lvlJc w:val="left"/>
      <w:pPr>
        <w:ind w:left="720" w:hanging="360"/>
      </w:pPr>
      <w:rPr>
        <w:rFonts w:hint="default" w:ascii="Spiller Office TT" w:hAnsi="Spiller Office T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CA0E98"/>
    <w:multiLevelType w:val="hybridMultilevel"/>
    <w:tmpl w:val="1C2AF212"/>
    <w:lvl w:ilvl="0" w:tplc="7A28E968">
      <w:numFmt w:val="bullet"/>
      <w:lvlText w:val="•"/>
      <w:lvlJc w:val="left"/>
      <w:pPr>
        <w:ind w:left="720" w:hanging="360"/>
      </w:pPr>
      <w:rPr>
        <w:rFonts w:hint="default" w:ascii="Spiller Office TT" w:hAnsi="Spiller Office T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DF4704A"/>
    <w:multiLevelType w:val="hybridMultilevel"/>
    <w:tmpl w:val="1F28967E"/>
    <w:lvl w:ilvl="0" w:tplc="7A28E968">
      <w:numFmt w:val="bullet"/>
      <w:lvlText w:val="•"/>
      <w:lvlJc w:val="left"/>
      <w:pPr>
        <w:ind w:left="720" w:hanging="360"/>
      </w:pPr>
      <w:rPr>
        <w:rFonts w:hint="default" w:ascii="Spiller Office TT" w:hAnsi="Spiller Office T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17B2505"/>
    <w:multiLevelType w:val="hybridMultilevel"/>
    <w:tmpl w:val="E11ED3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2F24EA5"/>
    <w:multiLevelType w:val="hybridMultilevel"/>
    <w:tmpl w:val="B76E9DD2"/>
    <w:lvl w:ilvl="0" w:tplc="FFFFFFFF">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5D2256E"/>
    <w:multiLevelType w:val="hybridMultilevel"/>
    <w:tmpl w:val="55400D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86F2869"/>
    <w:multiLevelType w:val="hybridMultilevel"/>
    <w:tmpl w:val="2DC2F796"/>
    <w:lvl w:ilvl="0" w:tplc="7A28E968">
      <w:numFmt w:val="bullet"/>
      <w:lvlText w:val="•"/>
      <w:lvlJc w:val="left"/>
      <w:pPr>
        <w:ind w:left="720" w:hanging="360"/>
      </w:pPr>
      <w:rPr>
        <w:rFonts w:hint="default" w:ascii="Spiller Office TT" w:hAnsi="Spiller Office T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1C13E19"/>
    <w:multiLevelType w:val="hybridMultilevel"/>
    <w:tmpl w:val="CADAC4F0"/>
    <w:lvl w:ilvl="0" w:tplc="7A28E968">
      <w:numFmt w:val="bullet"/>
      <w:lvlText w:val="•"/>
      <w:lvlJc w:val="left"/>
      <w:pPr>
        <w:ind w:left="720" w:hanging="360"/>
      </w:pPr>
      <w:rPr>
        <w:rFonts w:hint="default" w:ascii="Spiller Office TT" w:hAnsi="Spiller Office T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6C10EA6"/>
    <w:multiLevelType w:val="hybridMultilevel"/>
    <w:tmpl w:val="74AC5F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7FE0DCA"/>
    <w:multiLevelType w:val="hybridMultilevel"/>
    <w:tmpl w:val="72F0DF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1506687">
    <w:abstractNumId w:val="2"/>
  </w:num>
  <w:num w:numId="2" w16cid:durableId="493186579">
    <w:abstractNumId w:val="6"/>
  </w:num>
  <w:num w:numId="3" w16cid:durableId="729695855">
    <w:abstractNumId w:val="4"/>
  </w:num>
  <w:num w:numId="4" w16cid:durableId="1830444588">
    <w:abstractNumId w:val="8"/>
  </w:num>
  <w:num w:numId="5" w16cid:durableId="1604338513">
    <w:abstractNumId w:val="0"/>
  </w:num>
  <w:num w:numId="6" w16cid:durableId="524290322">
    <w:abstractNumId w:val="1"/>
  </w:num>
  <w:num w:numId="7" w16cid:durableId="867716994">
    <w:abstractNumId w:val="11"/>
  </w:num>
  <w:num w:numId="8" w16cid:durableId="1813980751">
    <w:abstractNumId w:val="16"/>
  </w:num>
  <w:num w:numId="9" w16cid:durableId="1758742575">
    <w:abstractNumId w:val="3"/>
  </w:num>
  <w:num w:numId="10" w16cid:durableId="1899002770">
    <w:abstractNumId w:val="18"/>
  </w:num>
  <w:num w:numId="11" w16cid:durableId="680014732">
    <w:abstractNumId w:val="5"/>
  </w:num>
  <w:num w:numId="12" w16cid:durableId="1514341227">
    <w:abstractNumId w:val="13"/>
  </w:num>
  <w:num w:numId="13" w16cid:durableId="518784620">
    <w:abstractNumId w:val="14"/>
  </w:num>
  <w:num w:numId="14" w16cid:durableId="1525560673">
    <w:abstractNumId w:val="19"/>
  </w:num>
  <w:num w:numId="15" w16cid:durableId="596208475">
    <w:abstractNumId w:val="9"/>
  </w:num>
  <w:num w:numId="16" w16cid:durableId="565065070">
    <w:abstractNumId w:val="17"/>
  </w:num>
  <w:num w:numId="17" w16cid:durableId="1561096023">
    <w:abstractNumId w:val="7"/>
  </w:num>
  <w:num w:numId="18" w16cid:durableId="654528885">
    <w:abstractNumId w:val="12"/>
  </w:num>
  <w:num w:numId="19" w16cid:durableId="2005164519">
    <w:abstractNumId w:val="21"/>
  </w:num>
  <w:num w:numId="20" w16cid:durableId="544952609">
    <w:abstractNumId w:val="15"/>
  </w:num>
  <w:num w:numId="21" w16cid:durableId="1536580801">
    <w:abstractNumId w:val="10"/>
  </w:num>
  <w:num w:numId="22" w16cid:durableId="1145121775">
    <w:abstractNumId w:val="20"/>
  </w:num>
  <w:numIdMacAtCleanup w:val="1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AD"/>
    <w:rsid w:val="00001907"/>
    <w:rsid w:val="00004A5F"/>
    <w:rsid w:val="000056B3"/>
    <w:rsid w:val="0000655A"/>
    <w:rsid w:val="00020497"/>
    <w:rsid w:val="00025461"/>
    <w:rsid w:val="00033893"/>
    <w:rsid w:val="00041104"/>
    <w:rsid w:val="00042DC2"/>
    <w:rsid w:val="00054877"/>
    <w:rsid w:val="000629DD"/>
    <w:rsid w:val="0006400A"/>
    <w:rsid w:val="00065F05"/>
    <w:rsid w:val="00066998"/>
    <w:rsid w:val="00070DEE"/>
    <w:rsid w:val="00074B0F"/>
    <w:rsid w:val="00083CE4"/>
    <w:rsid w:val="00087C8D"/>
    <w:rsid w:val="000A11CF"/>
    <w:rsid w:val="000A23FD"/>
    <w:rsid w:val="000C2E49"/>
    <w:rsid w:val="000D1CC3"/>
    <w:rsid w:val="000D7F79"/>
    <w:rsid w:val="000E038F"/>
    <w:rsid w:val="000E07F1"/>
    <w:rsid w:val="000E1F90"/>
    <w:rsid w:val="000E3284"/>
    <w:rsid w:val="000E4442"/>
    <w:rsid w:val="000E68EC"/>
    <w:rsid w:val="000F2F28"/>
    <w:rsid w:val="0010472B"/>
    <w:rsid w:val="00114AFD"/>
    <w:rsid w:val="001221FB"/>
    <w:rsid w:val="00134109"/>
    <w:rsid w:val="00141FF9"/>
    <w:rsid w:val="00143EB0"/>
    <w:rsid w:val="00146344"/>
    <w:rsid w:val="0015758E"/>
    <w:rsid w:val="00160E73"/>
    <w:rsid w:val="00161773"/>
    <w:rsid w:val="001621F0"/>
    <w:rsid w:val="00173818"/>
    <w:rsid w:val="00193794"/>
    <w:rsid w:val="00197C0A"/>
    <w:rsid w:val="001A2EBE"/>
    <w:rsid w:val="001B1167"/>
    <w:rsid w:val="001B24A8"/>
    <w:rsid w:val="001B258A"/>
    <w:rsid w:val="001D1375"/>
    <w:rsid w:val="001E66A3"/>
    <w:rsid w:val="001E724F"/>
    <w:rsid w:val="001F2211"/>
    <w:rsid w:val="001F2EC6"/>
    <w:rsid w:val="001F6763"/>
    <w:rsid w:val="002050C4"/>
    <w:rsid w:val="00210667"/>
    <w:rsid w:val="00210A6E"/>
    <w:rsid w:val="002179D5"/>
    <w:rsid w:val="002264E9"/>
    <w:rsid w:val="00241E49"/>
    <w:rsid w:val="00243A34"/>
    <w:rsid w:val="0025117F"/>
    <w:rsid w:val="00257F1B"/>
    <w:rsid w:val="002604BC"/>
    <w:rsid w:val="002610E9"/>
    <w:rsid w:val="00264367"/>
    <w:rsid w:val="00264B59"/>
    <w:rsid w:val="0027181D"/>
    <w:rsid w:val="00275397"/>
    <w:rsid w:val="002807C3"/>
    <w:rsid w:val="00280C30"/>
    <w:rsid w:val="00285E23"/>
    <w:rsid w:val="00294043"/>
    <w:rsid w:val="00294614"/>
    <w:rsid w:val="00294D26"/>
    <w:rsid w:val="002A1887"/>
    <w:rsid w:val="002A65B5"/>
    <w:rsid w:val="002C0859"/>
    <w:rsid w:val="002C1F75"/>
    <w:rsid w:val="002C7D88"/>
    <w:rsid w:val="002C7F8E"/>
    <w:rsid w:val="002D1AF1"/>
    <w:rsid w:val="002E3E7C"/>
    <w:rsid w:val="002E5B72"/>
    <w:rsid w:val="002E7E0C"/>
    <w:rsid w:val="002F3541"/>
    <w:rsid w:val="0030418C"/>
    <w:rsid w:val="003106A1"/>
    <w:rsid w:val="0032415A"/>
    <w:rsid w:val="0033067E"/>
    <w:rsid w:val="0033123A"/>
    <w:rsid w:val="00331B58"/>
    <w:rsid w:val="003324D3"/>
    <w:rsid w:val="00334930"/>
    <w:rsid w:val="00335B21"/>
    <w:rsid w:val="00342EB5"/>
    <w:rsid w:val="003477FD"/>
    <w:rsid w:val="00347A40"/>
    <w:rsid w:val="00357547"/>
    <w:rsid w:val="00360546"/>
    <w:rsid w:val="00360974"/>
    <w:rsid w:val="00367D34"/>
    <w:rsid w:val="00374894"/>
    <w:rsid w:val="00392082"/>
    <w:rsid w:val="003950A6"/>
    <w:rsid w:val="00396C74"/>
    <w:rsid w:val="003A5714"/>
    <w:rsid w:val="003A69B6"/>
    <w:rsid w:val="003A6F13"/>
    <w:rsid w:val="003B1E34"/>
    <w:rsid w:val="003C2D98"/>
    <w:rsid w:val="003C60F8"/>
    <w:rsid w:val="003D1209"/>
    <w:rsid w:val="003D4B0C"/>
    <w:rsid w:val="003E53B2"/>
    <w:rsid w:val="003E5AD7"/>
    <w:rsid w:val="003F520B"/>
    <w:rsid w:val="004044D6"/>
    <w:rsid w:val="0040683D"/>
    <w:rsid w:val="00410502"/>
    <w:rsid w:val="004118F3"/>
    <w:rsid w:val="0041331A"/>
    <w:rsid w:val="004255DA"/>
    <w:rsid w:val="0045291B"/>
    <w:rsid w:val="00457152"/>
    <w:rsid w:val="004603C0"/>
    <w:rsid w:val="00470074"/>
    <w:rsid w:val="0047049F"/>
    <w:rsid w:val="00475883"/>
    <w:rsid w:val="00480D1A"/>
    <w:rsid w:val="00482984"/>
    <w:rsid w:val="00485075"/>
    <w:rsid w:val="0049057F"/>
    <w:rsid w:val="00491788"/>
    <w:rsid w:val="00491970"/>
    <w:rsid w:val="004A0D85"/>
    <w:rsid w:val="004A0DB6"/>
    <w:rsid w:val="004A562D"/>
    <w:rsid w:val="004A617F"/>
    <w:rsid w:val="004A6B47"/>
    <w:rsid w:val="004B5771"/>
    <w:rsid w:val="004B75DA"/>
    <w:rsid w:val="004C1D46"/>
    <w:rsid w:val="004D3C86"/>
    <w:rsid w:val="004D59CA"/>
    <w:rsid w:val="004D6C00"/>
    <w:rsid w:val="004F3421"/>
    <w:rsid w:val="004F507B"/>
    <w:rsid w:val="00503EC4"/>
    <w:rsid w:val="005049B1"/>
    <w:rsid w:val="00507381"/>
    <w:rsid w:val="00510C8D"/>
    <w:rsid w:val="00511293"/>
    <w:rsid w:val="00515D05"/>
    <w:rsid w:val="0052363B"/>
    <w:rsid w:val="00527E57"/>
    <w:rsid w:val="00536B25"/>
    <w:rsid w:val="00551562"/>
    <w:rsid w:val="0055444F"/>
    <w:rsid w:val="005644C6"/>
    <w:rsid w:val="0056468F"/>
    <w:rsid w:val="00570139"/>
    <w:rsid w:val="00570552"/>
    <w:rsid w:val="00574FE4"/>
    <w:rsid w:val="00580676"/>
    <w:rsid w:val="00584B25"/>
    <w:rsid w:val="00584FE3"/>
    <w:rsid w:val="005901AF"/>
    <w:rsid w:val="0059262C"/>
    <w:rsid w:val="00596146"/>
    <w:rsid w:val="0059652E"/>
    <w:rsid w:val="005A0275"/>
    <w:rsid w:val="005A2C34"/>
    <w:rsid w:val="005B2562"/>
    <w:rsid w:val="005B6FAA"/>
    <w:rsid w:val="005C1DBA"/>
    <w:rsid w:val="005C5C98"/>
    <w:rsid w:val="005D6E8C"/>
    <w:rsid w:val="005E2C66"/>
    <w:rsid w:val="005F3E8A"/>
    <w:rsid w:val="005F6795"/>
    <w:rsid w:val="006003EE"/>
    <w:rsid w:val="00606E05"/>
    <w:rsid w:val="00616A11"/>
    <w:rsid w:val="00621C8B"/>
    <w:rsid w:val="00622186"/>
    <w:rsid w:val="00623705"/>
    <w:rsid w:val="00634EBD"/>
    <w:rsid w:val="0064505E"/>
    <w:rsid w:val="006454D2"/>
    <w:rsid w:val="00651A10"/>
    <w:rsid w:val="00652AD9"/>
    <w:rsid w:val="006615BC"/>
    <w:rsid w:val="0066172C"/>
    <w:rsid w:val="0067217D"/>
    <w:rsid w:val="00676B1D"/>
    <w:rsid w:val="00682BB8"/>
    <w:rsid w:val="00685B94"/>
    <w:rsid w:val="006878C8"/>
    <w:rsid w:val="006921F4"/>
    <w:rsid w:val="0069335E"/>
    <w:rsid w:val="00696E44"/>
    <w:rsid w:val="006A4410"/>
    <w:rsid w:val="006B45D5"/>
    <w:rsid w:val="006B45FF"/>
    <w:rsid w:val="006D33D8"/>
    <w:rsid w:val="006E1119"/>
    <w:rsid w:val="006E40D3"/>
    <w:rsid w:val="006E4650"/>
    <w:rsid w:val="006E4F7B"/>
    <w:rsid w:val="006E6BF2"/>
    <w:rsid w:val="006E6D92"/>
    <w:rsid w:val="006F355E"/>
    <w:rsid w:val="006F6776"/>
    <w:rsid w:val="007010E2"/>
    <w:rsid w:val="00701292"/>
    <w:rsid w:val="007014AD"/>
    <w:rsid w:val="0070460D"/>
    <w:rsid w:val="007143A6"/>
    <w:rsid w:val="00716DAA"/>
    <w:rsid w:val="00717589"/>
    <w:rsid w:val="0071780A"/>
    <w:rsid w:val="007231A2"/>
    <w:rsid w:val="007240EC"/>
    <w:rsid w:val="00725096"/>
    <w:rsid w:val="007273ED"/>
    <w:rsid w:val="007300CA"/>
    <w:rsid w:val="00733F7D"/>
    <w:rsid w:val="00744C9A"/>
    <w:rsid w:val="00775D85"/>
    <w:rsid w:val="00793855"/>
    <w:rsid w:val="00797378"/>
    <w:rsid w:val="007B0F12"/>
    <w:rsid w:val="007B7BD9"/>
    <w:rsid w:val="007C2EF5"/>
    <w:rsid w:val="007C32FE"/>
    <w:rsid w:val="007D0336"/>
    <w:rsid w:val="007D129E"/>
    <w:rsid w:val="007D4408"/>
    <w:rsid w:val="007D5C38"/>
    <w:rsid w:val="007E2DBD"/>
    <w:rsid w:val="00812882"/>
    <w:rsid w:val="00815A86"/>
    <w:rsid w:val="008174F9"/>
    <w:rsid w:val="0083008E"/>
    <w:rsid w:val="008566D7"/>
    <w:rsid w:val="008676F3"/>
    <w:rsid w:val="00871487"/>
    <w:rsid w:val="008725DE"/>
    <w:rsid w:val="0087479E"/>
    <w:rsid w:val="00877C0B"/>
    <w:rsid w:val="0089230F"/>
    <w:rsid w:val="008946D8"/>
    <w:rsid w:val="008A18CF"/>
    <w:rsid w:val="008A7873"/>
    <w:rsid w:val="008B21B0"/>
    <w:rsid w:val="008B27CF"/>
    <w:rsid w:val="008C604C"/>
    <w:rsid w:val="008C773A"/>
    <w:rsid w:val="008D1747"/>
    <w:rsid w:val="008D1E88"/>
    <w:rsid w:val="008D49AD"/>
    <w:rsid w:val="008D68E1"/>
    <w:rsid w:val="008E18FC"/>
    <w:rsid w:val="008E2811"/>
    <w:rsid w:val="008E3017"/>
    <w:rsid w:val="008F58B7"/>
    <w:rsid w:val="00905533"/>
    <w:rsid w:val="0091142E"/>
    <w:rsid w:val="00933CA2"/>
    <w:rsid w:val="0093678B"/>
    <w:rsid w:val="00943179"/>
    <w:rsid w:val="00960554"/>
    <w:rsid w:val="00960607"/>
    <w:rsid w:val="00962828"/>
    <w:rsid w:val="009634B2"/>
    <w:rsid w:val="00966D3B"/>
    <w:rsid w:val="009706F7"/>
    <w:rsid w:val="00972528"/>
    <w:rsid w:val="009727CE"/>
    <w:rsid w:val="009739F9"/>
    <w:rsid w:val="00977EBC"/>
    <w:rsid w:val="00990CC7"/>
    <w:rsid w:val="0099412A"/>
    <w:rsid w:val="009A4508"/>
    <w:rsid w:val="009A4998"/>
    <w:rsid w:val="009A6F84"/>
    <w:rsid w:val="009B4054"/>
    <w:rsid w:val="009B5590"/>
    <w:rsid w:val="009B7373"/>
    <w:rsid w:val="009C07DA"/>
    <w:rsid w:val="009C5C5A"/>
    <w:rsid w:val="009D2706"/>
    <w:rsid w:val="009D3A48"/>
    <w:rsid w:val="009E11C6"/>
    <w:rsid w:val="009F2E36"/>
    <w:rsid w:val="009F4F8F"/>
    <w:rsid w:val="009F690B"/>
    <w:rsid w:val="009F74B0"/>
    <w:rsid w:val="009F7BE1"/>
    <w:rsid w:val="00A06BF3"/>
    <w:rsid w:val="00A121F3"/>
    <w:rsid w:val="00A124CC"/>
    <w:rsid w:val="00A17813"/>
    <w:rsid w:val="00A17FDD"/>
    <w:rsid w:val="00A202D0"/>
    <w:rsid w:val="00A24DF9"/>
    <w:rsid w:val="00A27698"/>
    <w:rsid w:val="00A32EA7"/>
    <w:rsid w:val="00A52164"/>
    <w:rsid w:val="00A5276F"/>
    <w:rsid w:val="00A5679F"/>
    <w:rsid w:val="00A61FB2"/>
    <w:rsid w:val="00A62EA0"/>
    <w:rsid w:val="00A6536E"/>
    <w:rsid w:val="00A67F0A"/>
    <w:rsid w:val="00A71440"/>
    <w:rsid w:val="00A7362A"/>
    <w:rsid w:val="00A744A6"/>
    <w:rsid w:val="00A75C8A"/>
    <w:rsid w:val="00A81EA0"/>
    <w:rsid w:val="00AA2BC9"/>
    <w:rsid w:val="00AA2CD0"/>
    <w:rsid w:val="00AA642A"/>
    <w:rsid w:val="00AB04CC"/>
    <w:rsid w:val="00AB4AA5"/>
    <w:rsid w:val="00AB6C70"/>
    <w:rsid w:val="00AC5E79"/>
    <w:rsid w:val="00AC628B"/>
    <w:rsid w:val="00AC6895"/>
    <w:rsid w:val="00AE19D7"/>
    <w:rsid w:val="00AE2884"/>
    <w:rsid w:val="00AE5EBA"/>
    <w:rsid w:val="00AE639F"/>
    <w:rsid w:val="00AE648E"/>
    <w:rsid w:val="00AE7075"/>
    <w:rsid w:val="00AE733C"/>
    <w:rsid w:val="00AF16CB"/>
    <w:rsid w:val="00B036A4"/>
    <w:rsid w:val="00B1686A"/>
    <w:rsid w:val="00B16DC1"/>
    <w:rsid w:val="00B17FD3"/>
    <w:rsid w:val="00B2395C"/>
    <w:rsid w:val="00B26556"/>
    <w:rsid w:val="00B4246A"/>
    <w:rsid w:val="00B4324B"/>
    <w:rsid w:val="00B43580"/>
    <w:rsid w:val="00B44DDD"/>
    <w:rsid w:val="00B47C50"/>
    <w:rsid w:val="00B52AE8"/>
    <w:rsid w:val="00B53B08"/>
    <w:rsid w:val="00B56DFA"/>
    <w:rsid w:val="00B60B2A"/>
    <w:rsid w:val="00B709C2"/>
    <w:rsid w:val="00B70D4A"/>
    <w:rsid w:val="00B7303E"/>
    <w:rsid w:val="00B76576"/>
    <w:rsid w:val="00B81621"/>
    <w:rsid w:val="00B824EC"/>
    <w:rsid w:val="00B83134"/>
    <w:rsid w:val="00B95C27"/>
    <w:rsid w:val="00B96B40"/>
    <w:rsid w:val="00B976CC"/>
    <w:rsid w:val="00B97855"/>
    <w:rsid w:val="00BA1878"/>
    <w:rsid w:val="00BA28A0"/>
    <w:rsid w:val="00BA3A19"/>
    <w:rsid w:val="00BA4066"/>
    <w:rsid w:val="00BA5003"/>
    <w:rsid w:val="00BB15C4"/>
    <w:rsid w:val="00BB4CA0"/>
    <w:rsid w:val="00BC01B1"/>
    <w:rsid w:val="00BC3FF5"/>
    <w:rsid w:val="00BC6FD4"/>
    <w:rsid w:val="00BD2EDF"/>
    <w:rsid w:val="00BD3195"/>
    <w:rsid w:val="00BD5310"/>
    <w:rsid w:val="00BD7F1E"/>
    <w:rsid w:val="00BE2CBD"/>
    <w:rsid w:val="00BE51CB"/>
    <w:rsid w:val="00BE6197"/>
    <w:rsid w:val="00BF2641"/>
    <w:rsid w:val="00BF7399"/>
    <w:rsid w:val="00C04306"/>
    <w:rsid w:val="00C04BD0"/>
    <w:rsid w:val="00C12830"/>
    <w:rsid w:val="00C13DF0"/>
    <w:rsid w:val="00C13F70"/>
    <w:rsid w:val="00C1AC09"/>
    <w:rsid w:val="00C2617D"/>
    <w:rsid w:val="00C41399"/>
    <w:rsid w:val="00C454A2"/>
    <w:rsid w:val="00C463B0"/>
    <w:rsid w:val="00C5791D"/>
    <w:rsid w:val="00C66F2E"/>
    <w:rsid w:val="00C67704"/>
    <w:rsid w:val="00C824A2"/>
    <w:rsid w:val="00C837C9"/>
    <w:rsid w:val="00C94969"/>
    <w:rsid w:val="00C96A28"/>
    <w:rsid w:val="00C972A6"/>
    <w:rsid w:val="00C978EF"/>
    <w:rsid w:val="00CA48C3"/>
    <w:rsid w:val="00CB0275"/>
    <w:rsid w:val="00CC5F01"/>
    <w:rsid w:val="00CD33C7"/>
    <w:rsid w:val="00CE5666"/>
    <w:rsid w:val="00CF05C3"/>
    <w:rsid w:val="00CF1801"/>
    <w:rsid w:val="00D005EA"/>
    <w:rsid w:val="00D00F8D"/>
    <w:rsid w:val="00D016A0"/>
    <w:rsid w:val="00D061F1"/>
    <w:rsid w:val="00D178F8"/>
    <w:rsid w:val="00D2372F"/>
    <w:rsid w:val="00D26116"/>
    <w:rsid w:val="00D318F9"/>
    <w:rsid w:val="00D32BE2"/>
    <w:rsid w:val="00D406DA"/>
    <w:rsid w:val="00D412DA"/>
    <w:rsid w:val="00D46031"/>
    <w:rsid w:val="00D466DD"/>
    <w:rsid w:val="00D53E2D"/>
    <w:rsid w:val="00D57890"/>
    <w:rsid w:val="00D61C65"/>
    <w:rsid w:val="00D62B29"/>
    <w:rsid w:val="00D66470"/>
    <w:rsid w:val="00D702AF"/>
    <w:rsid w:val="00D70977"/>
    <w:rsid w:val="00D77C15"/>
    <w:rsid w:val="00D84F2A"/>
    <w:rsid w:val="00D86917"/>
    <w:rsid w:val="00D87DEF"/>
    <w:rsid w:val="00D95895"/>
    <w:rsid w:val="00D96005"/>
    <w:rsid w:val="00DA08F0"/>
    <w:rsid w:val="00DA5E4D"/>
    <w:rsid w:val="00DA70EB"/>
    <w:rsid w:val="00DA7CA5"/>
    <w:rsid w:val="00DB2346"/>
    <w:rsid w:val="00DB2F62"/>
    <w:rsid w:val="00DB44D0"/>
    <w:rsid w:val="00DC6896"/>
    <w:rsid w:val="00DD1DA6"/>
    <w:rsid w:val="00DD3E86"/>
    <w:rsid w:val="00DE03A4"/>
    <w:rsid w:val="00DE0C05"/>
    <w:rsid w:val="00DE27E0"/>
    <w:rsid w:val="00DE2864"/>
    <w:rsid w:val="00DF4B4B"/>
    <w:rsid w:val="00DF6C3A"/>
    <w:rsid w:val="00DF76E1"/>
    <w:rsid w:val="00E05527"/>
    <w:rsid w:val="00E15313"/>
    <w:rsid w:val="00E250AD"/>
    <w:rsid w:val="00E2680A"/>
    <w:rsid w:val="00E303FF"/>
    <w:rsid w:val="00E33A9A"/>
    <w:rsid w:val="00E35EA2"/>
    <w:rsid w:val="00E506B2"/>
    <w:rsid w:val="00E5546D"/>
    <w:rsid w:val="00E556FE"/>
    <w:rsid w:val="00E564F3"/>
    <w:rsid w:val="00E60205"/>
    <w:rsid w:val="00E6433A"/>
    <w:rsid w:val="00E7142C"/>
    <w:rsid w:val="00E73ADC"/>
    <w:rsid w:val="00E73AF6"/>
    <w:rsid w:val="00E75AAC"/>
    <w:rsid w:val="00E80386"/>
    <w:rsid w:val="00E839B5"/>
    <w:rsid w:val="00E913DC"/>
    <w:rsid w:val="00E97BE3"/>
    <w:rsid w:val="00EA0678"/>
    <w:rsid w:val="00EA5CDA"/>
    <w:rsid w:val="00EA721F"/>
    <w:rsid w:val="00EA7857"/>
    <w:rsid w:val="00EA7D1F"/>
    <w:rsid w:val="00EB305E"/>
    <w:rsid w:val="00EC24B0"/>
    <w:rsid w:val="00EF0F6B"/>
    <w:rsid w:val="00F0125F"/>
    <w:rsid w:val="00F07AE0"/>
    <w:rsid w:val="00F12EC9"/>
    <w:rsid w:val="00F15D63"/>
    <w:rsid w:val="00F17651"/>
    <w:rsid w:val="00F2542A"/>
    <w:rsid w:val="00F2580F"/>
    <w:rsid w:val="00F278CA"/>
    <w:rsid w:val="00F312BA"/>
    <w:rsid w:val="00F35C82"/>
    <w:rsid w:val="00F446F8"/>
    <w:rsid w:val="00F50997"/>
    <w:rsid w:val="00F512B0"/>
    <w:rsid w:val="00F63054"/>
    <w:rsid w:val="00F64740"/>
    <w:rsid w:val="00F77AA9"/>
    <w:rsid w:val="00F82BDB"/>
    <w:rsid w:val="00F9758C"/>
    <w:rsid w:val="00FA1646"/>
    <w:rsid w:val="00FA752A"/>
    <w:rsid w:val="00FB6202"/>
    <w:rsid w:val="00FB67CE"/>
    <w:rsid w:val="00FB7D66"/>
    <w:rsid w:val="00FC0D66"/>
    <w:rsid w:val="00FD11A5"/>
    <w:rsid w:val="00FD1382"/>
    <w:rsid w:val="00FD4703"/>
    <w:rsid w:val="00FD55E6"/>
    <w:rsid w:val="00FE16E6"/>
    <w:rsid w:val="00FE6C22"/>
    <w:rsid w:val="00FF1359"/>
    <w:rsid w:val="00FF2123"/>
    <w:rsid w:val="00FF3396"/>
    <w:rsid w:val="00FF40EB"/>
    <w:rsid w:val="00FF4BA1"/>
    <w:rsid w:val="010E1B6A"/>
    <w:rsid w:val="013516F7"/>
    <w:rsid w:val="041D947C"/>
    <w:rsid w:val="0488E474"/>
    <w:rsid w:val="04BC4E9D"/>
    <w:rsid w:val="0514CB41"/>
    <w:rsid w:val="05A09DA1"/>
    <w:rsid w:val="0794A51C"/>
    <w:rsid w:val="080B0A0E"/>
    <w:rsid w:val="08F82BA8"/>
    <w:rsid w:val="0941AC46"/>
    <w:rsid w:val="0A3F2B4E"/>
    <w:rsid w:val="0C73655C"/>
    <w:rsid w:val="0C80558C"/>
    <w:rsid w:val="0E84858E"/>
    <w:rsid w:val="0EA137A1"/>
    <w:rsid w:val="0EEF4400"/>
    <w:rsid w:val="0F28FB2D"/>
    <w:rsid w:val="1006B756"/>
    <w:rsid w:val="104C532F"/>
    <w:rsid w:val="10A347E6"/>
    <w:rsid w:val="10D98633"/>
    <w:rsid w:val="11255271"/>
    <w:rsid w:val="11D9AD72"/>
    <w:rsid w:val="13A5FD29"/>
    <w:rsid w:val="144B99B7"/>
    <w:rsid w:val="146D278D"/>
    <w:rsid w:val="15B1E5E3"/>
    <w:rsid w:val="16047927"/>
    <w:rsid w:val="1751A6A1"/>
    <w:rsid w:val="18639E94"/>
    <w:rsid w:val="18831E88"/>
    <w:rsid w:val="19042E45"/>
    <w:rsid w:val="194D6507"/>
    <w:rsid w:val="1ACFD679"/>
    <w:rsid w:val="1BE166C0"/>
    <w:rsid w:val="1D5A7B37"/>
    <w:rsid w:val="2009D22F"/>
    <w:rsid w:val="21497F67"/>
    <w:rsid w:val="21E47861"/>
    <w:rsid w:val="23D2CA17"/>
    <w:rsid w:val="25164A51"/>
    <w:rsid w:val="27FC637C"/>
    <w:rsid w:val="28AB30FF"/>
    <w:rsid w:val="28B43019"/>
    <w:rsid w:val="29F200DD"/>
    <w:rsid w:val="2AF2B8CA"/>
    <w:rsid w:val="2B33C5E2"/>
    <w:rsid w:val="2CDFD255"/>
    <w:rsid w:val="2D315A1D"/>
    <w:rsid w:val="2DA6B2A9"/>
    <w:rsid w:val="2DD493E7"/>
    <w:rsid w:val="301DA0A2"/>
    <w:rsid w:val="30A4384B"/>
    <w:rsid w:val="30D8BD7E"/>
    <w:rsid w:val="30E2BF54"/>
    <w:rsid w:val="30F8056C"/>
    <w:rsid w:val="32351878"/>
    <w:rsid w:val="323C2575"/>
    <w:rsid w:val="333B02AD"/>
    <w:rsid w:val="34EF7AD6"/>
    <w:rsid w:val="35837DD6"/>
    <w:rsid w:val="380FB5EF"/>
    <w:rsid w:val="38D915A1"/>
    <w:rsid w:val="399F5FEF"/>
    <w:rsid w:val="39BA656F"/>
    <w:rsid w:val="3D4115F3"/>
    <w:rsid w:val="3F0A28EA"/>
    <w:rsid w:val="3FA7B984"/>
    <w:rsid w:val="4006B3EA"/>
    <w:rsid w:val="400DBF4C"/>
    <w:rsid w:val="4053F2AE"/>
    <w:rsid w:val="4305B571"/>
    <w:rsid w:val="43F606B8"/>
    <w:rsid w:val="457F7A4B"/>
    <w:rsid w:val="463BFA1F"/>
    <w:rsid w:val="47354F19"/>
    <w:rsid w:val="48DE1AEF"/>
    <w:rsid w:val="49F68345"/>
    <w:rsid w:val="49F916ED"/>
    <w:rsid w:val="4B2131EF"/>
    <w:rsid w:val="4B9F5CB0"/>
    <w:rsid w:val="4C71C29A"/>
    <w:rsid w:val="4D72B5DE"/>
    <w:rsid w:val="4F345E82"/>
    <w:rsid w:val="5068DE0D"/>
    <w:rsid w:val="50B215FA"/>
    <w:rsid w:val="54E89026"/>
    <w:rsid w:val="559272A2"/>
    <w:rsid w:val="56A21DE6"/>
    <w:rsid w:val="5705B884"/>
    <w:rsid w:val="581B236F"/>
    <w:rsid w:val="58752807"/>
    <w:rsid w:val="59B09AA9"/>
    <w:rsid w:val="5A215E4F"/>
    <w:rsid w:val="5B98B41D"/>
    <w:rsid w:val="5BE3B948"/>
    <w:rsid w:val="5CA8623E"/>
    <w:rsid w:val="5D772D1E"/>
    <w:rsid w:val="5D90C94F"/>
    <w:rsid w:val="5DC45B59"/>
    <w:rsid w:val="5ECECB69"/>
    <w:rsid w:val="5F306A59"/>
    <w:rsid w:val="600B514E"/>
    <w:rsid w:val="604B4FDC"/>
    <w:rsid w:val="62336996"/>
    <w:rsid w:val="653FA36D"/>
    <w:rsid w:val="66C1DD1D"/>
    <w:rsid w:val="68514120"/>
    <w:rsid w:val="689E5AAD"/>
    <w:rsid w:val="69878047"/>
    <w:rsid w:val="69B859B2"/>
    <w:rsid w:val="6B1D80B5"/>
    <w:rsid w:val="6C12682E"/>
    <w:rsid w:val="6D14E48A"/>
    <w:rsid w:val="6D5FCCB9"/>
    <w:rsid w:val="6DDA9E4A"/>
    <w:rsid w:val="6E2258A8"/>
    <w:rsid w:val="6F9E0AF4"/>
    <w:rsid w:val="6FA29D2B"/>
    <w:rsid w:val="6FEA6F10"/>
    <w:rsid w:val="70A473CF"/>
    <w:rsid w:val="732DB2FE"/>
    <w:rsid w:val="73E5DE61"/>
    <w:rsid w:val="79D9108E"/>
    <w:rsid w:val="7B189F34"/>
    <w:rsid w:val="7BF91563"/>
    <w:rsid w:val="7C76D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7D4B3"/>
  <w15:chartTrackingRefBased/>
  <w15:docId w15:val="{EC0AD630-3CED-4CF5-9C1D-3FF30BB3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4"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6"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4" w:qFormat="1"/>
    <w:lsdException w:name="Emphasis" w:uiPriority="19"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semiHidden="1" w:unhideWhenUsed="1" w:qFormat="1"/>
    <w:lsdException w:name="Quote" w:uiPriority="23" w:qFormat="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4" w:semiHidden="1"/>
    <w:lsdException w:name="Subtle Reference" w:uiPriority="19" w:semiHidden="1" w:unhideWhenUsed="1" w:qFormat="1"/>
    <w:lsdException w:name="Intense Reference" w:uiPriority="32" w:semiHidden="1"/>
    <w:lsdException w:name="Book Title" w:uiPriority="33" w:semiHidden="1" w:qFormat="1"/>
    <w:lsdException w:name="Bibliography" w:uiPriority="44" w:semiHidden="1" w:unhideWhenUsed="1"/>
    <w:lsdException w:name="TOC Heading" w:uiPriority="37"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9B4054"/>
    <w:pPr>
      <w:spacing w:after="200" w:line="276" w:lineRule="auto"/>
    </w:pPr>
  </w:style>
  <w:style w:type="paragraph" w:styleId="Heading1">
    <w:name w:val="heading 1"/>
    <w:basedOn w:val="Headings"/>
    <w:next w:val="Para"/>
    <w:link w:val="Heading1Char"/>
    <w:uiPriority w:val="1"/>
    <w:qFormat/>
    <w:rsid w:val="00C454A2"/>
    <w:pPr>
      <w:keepNext/>
      <w:keepLines/>
      <w:pageBreakBefore/>
      <w:spacing w:before="480" w:after="220"/>
      <w:outlineLvl w:val="0"/>
    </w:pPr>
    <w:rPr>
      <w:rFonts w:eastAsiaTheme="majorEastAsia" w:cstheme="majorBidi"/>
      <w:sz w:val="48"/>
      <w:szCs w:val="32"/>
    </w:rPr>
  </w:style>
  <w:style w:type="paragraph" w:styleId="Heading2">
    <w:name w:val="heading 2"/>
    <w:basedOn w:val="Headings"/>
    <w:next w:val="Para"/>
    <w:link w:val="Heading2Char"/>
    <w:uiPriority w:val="1"/>
    <w:qFormat/>
    <w:rsid w:val="00C454A2"/>
    <w:pPr>
      <w:keepNext/>
      <w:keepLines/>
      <w:spacing w:before="400" w:after="220"/>
      <w:outlineLvl w:val="1"/>
    </w:pPr>
    <w:rPr>
      <w:rFonts w:eastAsiaTheme="majorEastAsia" w:cstheme="majorBidi"/>
      <w:sz w:val="40"/>
      <w:szCs w:val="26"/>
    </w:rPr>
  </w:style>
  <w:style w:type="paragraph" w:styleId="Heading3">
    <w:name w:val="heading 3"/>
    <w:basedOn w:val="Headings"/>
    <w:next w:val="Para"/>
    <w:link w:val="Heading3Char"/>
    <w:uiPriority w:val="1"/>
    <w:qFormat/>
    <w:rsid w:val="00294614"/>
    <w:pPr>
      <w:keepNext/>
      <w:keepLines/>
      <w:spacing w:before="320" w:after="220"/>
      <w:outlineLvl w:val="2"/>
    </w:pPr>
    <w:rPr>
      <w:rFonts w:eastAsiaTheme="majorEastAsia" w:cstheme="majorBidi"/>
      <w:sz w:val="32"/>
      <w:szCs w:val="24"/>
    </w:rPr>
  </w:style>
  <w:style w:type="paragraph" w:styleId="Heading4">
    <w:name w:val="heading 4"/>
    <w:basedOn w:val="Headings"/>
    <w:next w:val="Para"/>
    <w:link w:val="Heading4Char"/>
    <w:uiPriority w:val="1"/>
    <w:qFormat/>
    <w:rsid w:val="00294614"/>
    <w:pPr>
      <w:keepNext/>
      <w:keepLines/>
      <w:spacing w:before="240" w:after="220"/>
      <w:outlineLvl w:val="3"/>
    </w:pPr>
    <w:rPr>
      <w:rFonts w:eastAsiaTheme="majorEastAsia" w:cstheme="majorBidi"/>
      <w:b/>
      <w:iCs/>
      <w:sz w:val="24"/>
    </w:rPr>
  </w:style>
  <w:style w:type="paragraph" w:styleId="Heading5">
    <w:name w:val="heading 5"/>
    <w:basedOn w:val="Normal"/>
    <w:next w:val="Normal"/>
    <w:link w:val="Heading5Char"/>
    <w:uiPriority w:val="9"/>
    <w:semiHidden/>
    <w:qFormat/>
    <w:rsid w:val="005B6FAA"/>
    <w:pPr>
      <w:keepNext/>
      <w:keepLines/>
      <w:spacing w:before="40" w:after="0" w:line="240" w:lineRule="auto"/>
      <w:outlineLvl w:val="4"/>
    </w:pPr>
    <w:rPr>
      <w:rFonts w:asciiTheme="majorHAnsi" w:hAnsiTheme="majorHAnsi" w:eastAsiaTheme="majorEastAsia" w:cstheme="majorBidi"/>
      <w:i/>
      <w:color w:val="131313" w:themeColor="text1"/>
      <w:szCs w:val="24"/>
    </w:rPr>
  </w:style>
  <w:style w:type="paragraph" w:styleId="Heading6">
    <w:name w:val="heading 6"/>
    <w:basedOn w:val="Normal"/>
    <w:next w:val="Normal"/>
    <w:link w:val="Heading6Char"/>
    <w:uiPriority w:val="9"/>
    <w:semiHidden/>
    <w:rsid w:val="005B6FAA"/>
    <w:pPr>
      <w:keepNext/>
      <w:keepLines/>
      <w:spacing w:before="40" w:after="0" w:line="240" w:lineRule="auto"/>
      <w:outlineLvl w:val="5"/>
    </w:pPr>
    <w:rPr>
      <w:rFonts w:asciiTheme="majorHAnsi" w:hAnsiTheme="majorHAnsi" w:eastAsiaTheme="majorEastAsia" w:cstheme="majorBidi"/>
      <w:color w:val="02577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C454A2"/>
    <w:rPr>
      <w:rFonts w:asciiTheme="majorHAnsi" w:hAnsiTheme="majorHAnsi" w:eastAsiaTheme="majorEastAsia" w:cstheme="majorBidi"/>
      <w:bCs/>
      <w:sz w:val="48"/>
      <w:szCs w:val="32"/>
    </w:rPr>
  </w:style>
  <w:style w:type="character" w:styleId="Heading2Char" w:customStyle="1">
    <w:name w:val="Heading 2 Char"/>
    <w:basedOn w:val="DefaultParagraphFont"/>
    <w:link w:val="Heading2"/>
    <w:uiPriority w:val="1"/>
    <w:rsid w:val="00C454A2"/>
    <w:rPr>
      <w:rFonts w:asciiTheme="majorHAnsi" w:hAnsiTheme="majorHAnsi" w:eastAsiaTheme="majorEastAsia" w:cstheme="majorBidi"/>
      <w:bCs/>
      <w:sz w:val="40"/>
      <w:szCs w:val="26"/>
    </w:rPr>
  </w:style>
  <w:style w:type="character" w:styleId="Heading3Char" w:customStyle="1">
    <w:name w:val="Heading 3 Char"/>
    <w:basedOn w:val="DefaultParagraphFont"/>
    <w:link w:val="Heading3"/>
    <w:uiPriority w:val="1"/>
    <w:rsid w:val="00294614"/>
    <w:rPr>
      <w:rFonts w:asciiTheme="majorHAnsi" w:hAnsiTheme="majorHAnsi" w:eastAsiaTheme="majorEastAsia" w:cstheme="majorBidi"/>
      <w:bCs/>
      <w:sz w:val="32"/>
      <w:szCs w:val="24"/>
    </w:rPr>
  </w:style>
  <w:style w:type="character" w:styleId="Heading4Char" w:customStyle="1">
    <w:name w:val="Heading 4 Char"/>
    <w:basedOn w:val="DefaultParagraphFont"/>
    <w:link w:val="Heading4"/>
    <w:uiPriority w:val="1"/>
    <w:rsid w:val="00294614"/>
    <w:rPr>
      <w:rFonts w:asciiTheme="majorHAnsi" w:hAnsiTheme="majorHAnsi" w:eastAsiaTheme="majorEastAsia" w:cstheme="majorBidi"/>
      <w:b/>
      <w:bCs/>
      <w:iCs/>
      <w:sz w:val="24"/>
    </w:rPr>
  </w:style>
  <w:style w:type="character" w:styleId="Heading5Char" w:customStyle="1">
    <w:name w:val="Heading 5 Char"/>
    <w:basedOn w:val="DefaultParagraphFont"/>
    <w:link w:val="Heading5"/>
    <w:uiPriority w:val="9"/>
    <w:semiHidden/>
    <w:rsid w:val="005B6FAA"/>
    <w:rPr>
      <w:rFonts w:asciiTheme="majorHAnsi" w:hAnsiTheme="majorHAnsi" w:eastAsiaTheme="majorEastAsia" w:cstheme="majorBidi"/>
      <w:i/>
      <w:color w:val="131313" w:themeColor="text1"/>
      <w:szCs w:val="24"/>
    </w:rPr>
  </w:style>
  <w:style w:type="character" w:styleId="Heading6Char" w:customStyle="1">
    <w:name w:val="Heading 6 Char"/>
    <w:basedOn w:val="DefaultParagraphFont"/>
    <w:link w:val="Heading6"/>
    <w:uiPriority w:val="9"/>
    <w:semiHidden/>
    <w:rsid w:val="005B6FAA"/>
    <w:rPr>
      <w:rFonts w:asciiTheme="majorHAnsi" w:hAnsiTheme="majorHAnsi" w:eastAsiaTheme="majorEastAsia" w:cstheme="majorBidi"/>
      <w:color w:val="025773" w:themeColor="accent1" w:themeShade="7F"/>
      <w:sz w:val="24"/>
      <w:szCs w:val="24"/>
    </w:rPr>
  </w:style>
  <w:style w:type="paragraph" w:styleId="BalloonText">
    <w:name w:val="Balloon Text"/>
    <w:basedOn w:val="Normal"/>
    <w:link w:val="BalloonTextChar"/>
    <w:uiPriority w:val="99"/>
    <w:semiHidden/>
    <w:unhideWhenUsed/>
    <w:rsid w:val="005B6FA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B6FAA"/>
    <w:rPr>
      <w:rFonts w:ascii="Segoe UI" w:hAnsi="Segoe UI" w:cs="Segoe UI"/>
      <w:sz w:val="18"/>
      <w:szCs w:val="18"/>
    </w:rPr>
  </w:style>
  <w:style w:type="paragraph" w:styleId="SectionHeading" w:customStyle="1">
    <w:name w:val="Section Heading"/>
    <w:basedOn w:val="Headings"/>
    <w:next w:val="SubSectionHeading"/>
    <w:qFormat/>
    <w:rsid w:val="00B95C27"/>
    <w:pPr>
      <w:spacing w:before="4920" w:line="216" w:lineRule="auto"/>
      <w:ind w:right="1939"/>
      <w:outlineLvl w:val="0"/>
    </w:pPr>
    <w:rPr>
      <w:sz w:val="72"/>
    </w:rPr>
  </w:style>
  <w:style w:type="paragraph" w:styleId="SubSectionHeading" w:customStyle="1">
    <w:name w:val="Sub Section Heading"/>
    <w:basedOn w:val="Headings"/>
    <w:next w:val="Para"/>
    <w:qFormat/>
    <w:rsid w:val="00C454A2"/>
    <w:pPr>
      <w:pageBreakBefore/>
    </w:pPr>
    <w:rPr>
      <w:sz w:val="36"/>
    </w:rPr>
  </w:style>
  <w:style w:type="paragraph" w:styleId="Para" w:customStyle="1">
    <w:name w:val="Para"/>
    <w:basedOn w:val="Normal"/>
    <w:uiPriority w:val="1"/>
    <w:qFormat/>
    <w:rsid w:val="00C454A2"/>
    <w:pPr>
      <w:spacing w:after="220"/>
    </w:pPr>
  </w:style>
  <w:style w:type="table" w:styleId="GridTable4-Accent1">
    <w:name w:val="Grid Table 4 Accent 1"/>
    <w:basedOn w:val="TableNormal"/>
    <w:uiPriority w:val="49"/>
    <w:rsid w:val="005B6FAA"/>
    <w:pPr>
      <w:spacing w:after="0" w:line="240" w:lineRule="auto"/>
    </w:pPr>
    <w:rPr>
      <w:sz w:val="24"/>
      <w:szCs w:val="24"/>
    </w:rPr>
    <w:tblPr>
      <w:tblStyleRowBandSize w:val="1"/>
      <w:tblStyleColBandSize w:val="1"/>
      <w:tblBorders>
        <w:top w:val="single" w:color="5FD4FB" w:themeColor="accent1" w:themeTint="99" w:sz="4" w:space="0"/>
        <w:left w:val="single" w:color="5FD4FB" w:themeColor="accent1" w:themeTint="99" w:sz="4" w:space="0"/>
        <w:bottom w:val="single" w:color="5FD4FB" w:themeColor="accent1" w:themeTint="99" w:sz="4" w:space="0"/>
        <w:right w:val="single" w:color="5FD4FB" w:themeColor="accent1" w:themeTint="99" w:sz="4" w:space="0"/>
        <w:insideH w:val="single" w:color="5FD4FB" w:themeColor="accent1" w:themeTint="99" w:sz="4" w:space="0"/>
        <w:insideV w:val="single" w:color="5FD4FB" w:themeColor="accent1" w:themeTint="99" w:sz="4" w:space="0"/>
      </w:tblBorders>
    </w:tblPr>
    <w:tblStylePr w:type="firstRow">
      <w:rPr>
        <w:b/>
        <w:bCs/>
        <w:color w:val="FFFFFF" w:themeColor="background1"/>
      </w:rPr>
      <w:tblPr/>
      <w:tcPr>
        <w:tcBorders>
          <w:top w:val="single" w:color="05B1E9" w:themeColor="accent1" w:sz="4" w:space="0"/>
          <w:left w:val="single" w:color="05B1E9" w:themeColor="accent1" w:sz="4" w:space="0"/>
          <w:bottom w:val="single" w:color="05B1E9" w:themeColor="accent1" w:sz="4" w:space="0"/>
          <w:right w:val="single" w:color="05B1E9" w:themeColor="accent1" w:sz="4" w:space="0"/>
          <w:insideH w:val="nil"/>
          <w:insideV w:val="nil"/>
        </w:tcBorders>
        <w:shd w:val="clear" w:color="auto" w:fill="05B1E9" w:themeFill="accent1"/>
      </w:tcPr>
    </w:tblStylePr>
    <w:tblStylePr w:type="lastRow">
      <w:rPr>
        <w:b/>
        <w:bCs/>
      </w:rPr>
      <w:tblPr/>
      <w:tcPr>
        <w:tcBorders>
          <w:top w:val="double" w:color="05B1E9" w:themeColor="accent1" w:sz="4" w:space="0"/>
        </w:tcBorders>
      </w:tcPr>
    </w:tblStylePr>
    <w:tblStylePr w:type="firstCol">
      <w:rPr>
        <w:b/>
        <w:bCs/>
      </w:rPr>
    </w:tblStylePr>
    <w:tblStylePr w:type="lastCol">
      <w:rPr>
        <w:b/>
        <w:bCs/>
      </w:rPr>
    </w:tblStylePr>
    <w:tblStylePr w:type="band1Vert">
      <w:tblPr/>
      <w:tcPr>
        <w:shd w:val="clear" w:color="auto" w:fill="C9F0FE" w:themeFill="accent1" w:themeFillTint="33"/>
      </w:tcPr>
    </w:tblStylePr>
    <w:tblStylePr w:type="band1Horz">
      <w:tblPr/>
      <w:tcPr>
        <w:shd w:val="clear" w:color="auto" w:fill="C9F0FE" w:themeFill="accent1" w:themeFillTint="33"/>
      </w:tcPr>
    </w:tblStylePr>
  </w:style>
  <w:style w:type="paragraph" w:styleId="Headings" w:customStyle="1">
    <w:name w:val="Headings"/>
    <w:next w:val="Para"/>
    <w:uiPriority w:val="99"/>
    <w:qFormat/>
    <w:rsid w:val="005B6FAA"/>
    <w:pPr>
      <w:spacing w:after="200" w:line="276" w:lineRule="auto"/>
    </w:pPr>
    <w:rPr>
      <w:rFonts w:asciiTheme="majorHAnsi" w:hAnsiTheme="majorHAnsi"/>
      <w:bCs/>
    </w:rPr>
  </w:style>
  <w:style w:type="character" w:styleId="Strong">
    <w:name w:val="Strong"/>
    <w:basedOn w:val="DefaultParagraphFont"/>
    <w:uiPriority w:val="19"/>
    <w:qFormat/>
    <w:rsid w:val="005B6FAA"/>
    <w:rPr>
      <w:rFonts w:asciiTheme="majorHAnsi" w:hAnsiTheme="majorHAnsi"/>
      <w:b w:val="0"/>
      <w:bCs/>
    </w:rPr>
  </w:style>
  <w:style w:type="paragraph" w:styleId="Title">
    <w:name w:val="Title"/>
    <w:basedOn w:val="Normal"/>
    <w:next w:val="Subtitle"/>
    <w:link w:val="TitleChar"/>
    <w:uiPriority w:val="29"/>
    <w:qFormat/>
    <w:rsid w:val="005B6FAA"/>
    <w:pPr>
      <w:spacing w:after="0" w:line="240" w:lineRule="auto"/>
      <w:contextualSpacing/>
    </w:pPr>
    <w:rPr>
      <w:rFonts w:asciiTheme="majorHAnsi" w:hAnsiTheme="majorHAnsi" w:eastAsiaTheme="majorEastAsia" w:cstheme="majorBidi"/>
      <w:bCs/>
      <w:spacing w:val="-10"/>
      <w:kern w:val="28"/>
      <w:sz w:val="108"/>
      <w:szCs w:val="56"/>
    </w:rPr>
  </w:style>
  <w:style w:type="character" w:styleId="TitleChar" w:customStyle="1">
    <w:name w:val="Title Char"/>
    <w:basedOn w:val="DefaultParagraphFont"/>
    <w:link w:val="Title"/>
    <w:uiPriority w:val="29"/>
    <w:rsid w:val="005F3E8A"/>
    <w:rPr>
      <w:rFonts w:asciiTheme="majorHAnsi" w:hAnsiTheme="majorHAnsi" w:eastAsiaTheme="majorEastAsia" w:cstheme="majorBidi"/>
      <w:bCs/>
      <w:spacing w:val="-10"/>
      <w:kern w:val="28"/>
      <w:sz w:val="108"/>
      <w:szCs w:val="56"/>
    </w:rPr>
  </w:style>
  <w:style w:type="paragraph" w:styleId="Subtitle">
    <w:name w:val="Subtitle"/>
    <w:basedOn w:val="Normal"/>
    <w:next w:val="Para"/>
    <w:link w:val="SubtitleChar"/>
    <w:uiPriority w:val="30"/>
    <w:qFormat/>
    <w:rsid w:val="00D005EA"/>
    <w:pPr>
      <w:numPr>
        <w:ilvl w:val="1"/>
      </w:numPr>
    </w:pPr>
    <w:rPr>
      <w:rFonts w:eastAsiaTheme="minorEastAsia"/>
      <w:sz w:val="36"/>
      <w:szCs w:val="36"/>
    </w:rPr>
  </w:style>
  <w:style w:type="character" w:styleId="SubtitleChar" w:customStyle="1">
    <w:name w:val="Subtitle Char"/>
    <w:basedOn w:val="DefaultParagraphFont"/>
    <w:link w:val="Subtitle"/>
    <w:uiPriority w:val="30"/>
    <w:rsid w:val="007B7BD9"/>
    <w:rPr>
      <w:rFonts w:eastAsiaTheme="minorEastAsia"/>
      <w:sz w:val="36"/>
      <w:szCs w:val="36"/>
    </w:rPr>
  </w:style>
  <w:style w:type="paragraph" w:styleId="ContentsHeading" w:customStyle="1">
    <w:name w:val="Contents Heading"/>
    <w:basedOn w:val="Headings"/>
    <w:next w:val="Para"/>
    <w:uiPriority w:val="32"/>
    <w:qFormat/>
    <w:rsid w:val="006B45D5"/>
    <w:pPr>
      <w:pageBreakBefore/>
      <w:spacing w:after="220"/>
    </w:pPr>
    <w:rPr>
      <w:sz w:val="32"/>
    </w:rPr>
  </w:style>
  <w:style w:type="table" w:styleId="TableGridLight">
    <w:name w:val="Grid Table Light"/>
    <w:basedOn w:val="TableNormal"/>
    <w:uiPriority w:val="40"/>
    <w:rsid w:val="005B6FA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Text" w:customStyle="1">
    <w:name w:val="Table Text"/>
    <w:basedOn w:val="Normal"/>
    <w:uiPriority w:val="14"/>
    <w:qFormat/>
    <w:rsid w:val="003A69B6"/>
    <w:rPr>
      <w:szCs w:val="18"/>
      <w:lang w:eastAsia="en-GB"/>
    </w:rPr>
  </w:style>
  <w:style w:type="paragraph" w:styleId="TableColumnHeading" w:customStyle="1">
    <w:name w:val="Table Column Heading"/>
    <w:basedOn w:val="TableText"/>
    <w:uiPriority w:val="14"/>
    <w:qFormat/>
    <w:rsid w:val="00584FE3"/>
    <w:pPr>
      <w:spacing w:after="0"/>
    </w:pPr>
    <w:rPr>
      <w:rFonts w:asciiTheme="majorHAnsi" w:hAnsiTheme="majorHAnsi"/>
      <w:b/>
    </w:rPr>
  </w:style>
  <w:style w:type="paragraph" w:styleId="TableParagraph" w:customStyle="1">
    <w:name w:val="Table Paragraph"/>
    <w:basedOn w:val="Para"/>
    <w:uiPriority w:val="14"/>
    <w:qFormat/>
    <w:rsid w:val="003A69B6"/>
  </w:style>
  <w:style w:type="paragraph" w:styleId="Caption">
    <w:name w:val="caption"/>
    <w:basedOn w:val="Normal"/>
    <w:next w:val="Source"/>
    <w:uiPriority w:val="25"/>
    <w:qFormat/>
    <w:rsid w:val="007B7BD9"/>
    <w:pPr>
      <w:spacing w:before="220" w:after="0" w:line="240" w:lineRule="auto"/>
    </w:pPr>
    <w:rPr>
      <w:iCs/>
      <w:szCs w:val="18"/>
    </w:rPr>
  </w:style>
  <w:style w:type="paragraph" w:styleId="Source" w:customStyle="1">
    <w:name w:val="Source"/>
    <w:basedOn w:val="Para"/>
    <w:next w:val="Para"/>
    <w:uiPriority w:val="25"/>
    <w:qFormat/>
    <w:rsid w:val="00294614"/>
    <w:pPr>
      <w:spacing w:after="200"/>
    </w:pPr>
    <w:rPr>
      <w:i/>
      <w:sz w:val="20"/>
    </w:rPr>
  </w:style>
  <w:style w:type="paragraph" w:styleId="TOC1">
    <w:name w:val="toc 1"/>
    <w:basedOn w:val="Normal"/>
    <w:next w:val="Para"/>
    <w:autoRedefine/>
    <w:uiPriority w:val="39"/>
    <w:rsid w:val="004A562D"/>
    <w:pPr>
      <w:tabs>
        <w:tab w:val="right" w:pos="9498"/>
      </w:tabs>
      <w:spacing w:after="100"/>
    </w:pPr>
    <w:rPr>
      <w:noProof/>
    </w:rPr>
  </w:style>
  <w:style w:type="paragraph" w:styleId="TOC2">
    <w:name w:val="toc 2"/>
    <w:basedOn w:val="Normal"/>
    <w:next w:val="Para"/>
    <w:autoRedefine/>
    <w:uiPriority w:val="33"/>
    <w:unhideWhenUsed/>
    <w:rsid w:val="00B95C27"/>
    <w:pPr>
      <w:spacing w:after="100"/>
      <w:ind w:left="221"/>
    </w:pPr>
  </w:style>
  <w:style w:type="character" w:styleId="Hyperlink">
    <w:name w:val="Hyperlink"/>
    <w:basedOn w:val="DefaultParagraphFont"/>
    <w:uiPriority w:val="99"/>
    <w:rsid w:val="005B6FAA"/>
    <w:rPr>
      <w:rFonts w:asciiTheme="minorHAnsi" w:hAnsiTheme="minorHAnsi"/>
      <w:color w:val="6556F5" w:themeColor="hyperlink"/>
      <w:u w:val="single"/>
    </w:rPr>
  </w:style>
  <w:style w:type="table" w:styleId="TableGrid">
    <w:name w:val="Table Grid"/>
    <w:basedOn w:val="TableNormal"/>
    <w:uiPriority w:val="39"/>
    <w:rsid w:val="005B6F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B6FAA"/>
    <w:pPr>
      <w:tabs>
        <w:tab w:val="center" w:pos="4513"/>
        <w:tab w:val="right" w:pos="9026"/>
      </w:tabs>
      <w:spacing w:after="0" w:line="240" w:lineRule="auto"/>
    </w:pPr>
  </w:style>
  <w:style w:type="character" w:styleId="HeaderChar" w:customStyle="1">
    <w:name w:val="Header Char"/>
    <w:basedOn w:val="DefaultParagraphFont"/>
    <w:link w:val="Header"/>
    <w:uiPriority w:val="99"/>
    <w:rsid w:val="005B6FAA"/>
  </w:style>
  <w:style w:type="paragraph" w:styleId="Footer">
    <w:name w:val="footer"/>
    <w:basedOn w:val="Normal"/>
    <w:link w:val="FooterChar"/>
    <w:uiPriority w:val="99"/>
    <w:unhideWhenUsed/>
    <w:rsid w:val="00CD33C7"/>
    <w:pPr>
      <w:tabs>
        <w:tab w:val="center" w:pos="4513"/>
        <w:tab w:val="right" w:pos="9026"/>
      </w:tabs>
      <w:spacing w:after="0" w:line="240" w:lineRule="auto"/>
    </w:pPr>
    <w:rPr>
      <w:sz w:val="24"/>
    </w:rPr>
  </w:style>
  <w:style w:type="character" w:styleId="FooterChar" w:customStyle="1">
    <w:name w:val="Footer Char"/>
    <w:basedOn w:val="DefaultParagraphFont"/>
    <w:link w:val="Footer"/>
    <w:uiPriority w:val="99"/>
    <w:rsid w:val="00CD33C7"/>
    <w:rPr>
      <w:sz w:val="24"/>
    </w:rPr>
  </w:style>
  <w:style w:type="paragraph" w:styleId="ParaNoSpacing" w:customStyle="1">
    <w:name w:val="Para No Spacing"/>
    <w:basedOn w:val="Para"/>
    <w:uiPriority w:val="1"/>
    <w:qFormat/>
    <w:rsid w:val="005B6FAA"/>
    <w:pPr>
      <w:contextualSpacing/>
    </w:pPr>
  </w:style>
  <w:style w:type="character" w:styleId="CommentReference">
    <w:name w:val="annotation reference"/>
    <w:basedOn w:val="DefaultParagraphFont"/>
    <w:uiPriority w:val="99"/>
    <w:semiHidden/>
    <w:unhideWhenUsed/>
    <w:rsid w:val="005B6FAA"/>
    <w:rPr>
      <w:sz w:val="16"/>
      <w:szCs w:val="16"/>
    </w:rPr>
  </w:style>
  <w:style w:type="paragraph" w:styleId="CommentText">
    <w:name w:val="annotation text"/>
    <w:basedOn w:val="Normal"/>
    <w:link w:val="CommentTextChar"/>
    <w:uiPriority w:val="99"/>
    <w:semiHidden/>
    <w:unhideWhenUsed/>
    <w:rsid w:val="00B16DC1"/>
    <w:pPr>
      <w:spacing w:line="240" w:lineRule="auto"/>
    </w:pPr>
    <w:rPr>
      <w:sz w:val="20"/>
      <w:szCs w:val="20"/>
    </w:rPr>
  </w:style>
  <w:style w:type="character" w:styleId="CommentTextChar" w:customStyle="1">
    <w:name w:val="Comment Text Char"/>
    <w:basedOn w:val="DefaultParagraphFont"/>
    <w:link w:val="CommentText"/>
    <w:uiPriority w:val="99"/>
    <w:semiHidden/>
    <w:rsid w:val="00B16DC1"/>
    <w:rPr>
      <w:sz w:val="20"/>
      <w:szCs w:val="20"/>
    </w:rPr>
  </w:style>
  <w:style w:type="paragraph" w:styleId="CommentSubject">
    <w:name w:val="annotation subject"/>
    <w:basedOn w:val="Normal"/>
    <w:next w:val="Normal"/>
    <w:link w:val="CommentSubjectChar"/>
    <w:uiPriority w:val="99"/>
    <w:semiHidden/>
    <w:unhideWhenUsed/>
    <w:rsid w:val="005B6FAA"/>
    <w:pPr>
      <w:spacing w:line="240" w:lineRule="auto"/>
    </w:pPr>
    <w:rPr>
      <w:b/>
      <w:bCs/>
      <w:sz w:val="20"/>
      <w:szCs w:val="20"/>
    </w:rPr>
  </w:style>
  <w:style w:type="character" w:styleId="CommentSubjectChar" w:customStyle="1">
    <w:name w:val="Comment Subject Char"/>
    <w:basedOn w:val="DefaultParagraphFont"/>
    <w:link w:val="CommentSubject"/>
    <w:uiPriority w:val="99"/>
    <w:semiHidden/>
    <w:rsid w:val="005B6FAA"/>
    <w:rPr>
      <w:b/>
      <w:bCs/>
      <w:sz w:val="20"/>
      <w:szCs w:val="20"/>
    </w:rPr>
  </w:style>
  <w:style w:type="table" w:styleId="GridTable4-Accent5">
    <w:name w:val="Grid Table 4 Accent 5"/>
    <w:basedOn w:val="TableNormal"/>
    <w:uiPriority w:val="49"/>
    <w:rsid w:val="005B6FAA"/>
    <w:pPr>
      <w:spacing w:after="0" w:line="240" w:lineRule="auto"/>
    </w:pPr>
    <w:rPr>
      <w:sz w:val="24"/>
      <w:szCs w:val="24"/>
    </w:rPr>
    <w:tblPr>
      <w:tblStyleRowBandSize w:val="1"/>
      <w:tblStyleColBandSize w:val="1"/>
      <w:tblBorders>
        <w:top w:val="single" w:color="F0ED7F" w:themeColor="accent5" w:themeTint="99" w:sz="4" w:space="0"/>
        <w:left w:val="single" w:color="F0ED7F" w:themeColor="accent5" w:themeTint="99" w:sz="4" w:space="0"/>
        <w:bottom w:val="single" w:color="F0ED7F" w:themeColor="accent5" w:themeTint="99" w:sz="4" w:space="0"/>
        <w:right w:val="single" w:color="F0ED7F" w:themeColor="accent5" w:themeTint="99" w:sz="4" w:space="0"/>
        <w:insideH w:val="single" w:color="F0ED7F" w:themeColor="accent5" w:themeTint="99" w:sz="4" w:space="0"/>
        <w:insideV w:val="single" w:color="F0ED7F" w:themeColor="accent5" w:themeTint="99" w:sz="4" w:space="0"/>
      </w:tblBorders>
    </w:tblPr>
    <w:tblStylePr w:type="firstRow">
      <w:rPr>
        <w:b/>
        <w:bCs/>
        <w:color w:val="FFFFFF" w:themeColor="background1"/>
      </w:rPr>
      <w:tblPr/>
      <w:tcPr>
        <w:tcBorders>
          <w:top w:val="single" w:color="E6E32A" w:themeColor="accent5" w:sz="4" w:space="0"/>
          <w:left w:val="single" w:color="E6E32A" w:themeColor="accent5" w:sz="4" w:space="0"/>
          <w:bottom w:val="single" w:color="E6E32A" w:themeColor="accent5" w:sz="4" w:space="0"/>
          <w:right w:val="single" w:color="E6E32A" w:themeColor="accent5" w:sz="4" w:space="0"/>
          <w:insideH w:val="nil"/>
          <w:insideV w:val="nil"/>
        </w:tcBorders>
        <w:shd w:val="clear" w:color="auto" w:fill="E6E32A" w:themeFill="accent5"/>
      </w:tcPr>
    </w:tblStylePr>
    <w:tblStylePr w:type="lastRow">
      <w:rPr>
        <w:b/>
        <w:bCs/>
      </w:rPr>
      <w:tblPr/>
      <w:tcPr>
        <w:tcBorders>
          <w:top w:val="double" w:color="E6E32A" w:themeColor="accent5" w:sz="4" w:space="0"/>
        </w:tcBorders>
      </w:tcPr>
    </w:tblStylePr>
    <w:tblStylePr w:type="firstCol">
      <w:rPr>
        <w:b/>
        <w:bCs/>
      </w:rPr>
    </w:tblStylePr>
    <w:tblStylePr w:type="lastCol">
      <w:rPr>
        <w:b/>
        <w:bCs/>
      </w:rPr>
    </w:tblStylePr>
    <w:tblStylePr w:type="band1Vert">
      <w:tblPr/>
      <w:tcPr>
        <w:shd w:val="clear" w:color="auto" w:fill="FAF9D4" w:themeFill="accent5" w:themeFillTint="33"/>
      </w:tcPr>
    </w:tblStylePr>
    <w:tblStylePr w:type="band1Horz">
      <w:tblPr/>
      <w:tcPr>
        <w:shd w:val="clear" w:color="auto" w:fill="FAF9D4" w:themeFill="accent5" w:themeFillTint="33"/>
      </w:tcPr>
    </w:tblStylePr>
  </w:style>
  <w:style w:type="table" w:styleId="VAMTable" w:customStyle="1">
    <w:name w:val="VAM Table"/>
    <w:basedOn w:val="TableNormal"/>
    <w:uiPriority w:val="99"/>
    <w:rsid w:val="00294614"/>
    <w:pPr>
      <w:spacing w:after="0" w:line="240" w:lineRule="auto"/>
    </w:pPr>
    <w:rPr>
      <w:color w:val="131313" w:themeColor="text1"/>
    </w:rPr>
    <w:tblPr>
      <w:tblBorders>
        <w:top w:val="single" w:color="888888" w:themeColor="text1" w:themeTint="80" w:sz="2" w:space="0"/>
        <w:left w:val="single" w:color="888888" w:themeColor="text1" w:themeTint="80" w:sz="2" w:space="0"/>
        <w:bottom w:val="single" w:color="888888" w:themeColor="text1" w:themeTint="80" w:sz="2" w:space="0"/>
        <w:right w:val="single" w:color="888888" w:themeColor="text1" w:themeTint="80" w:sz="2" w:space="0"/>
        <w:insideH w:val="single" w:color="888888" w:themeColor="text1" w:themeTint="80" w:sz="2" w:space="0"/>
        <w:insideV w:val="single" w:color="888888" w:themeColor="text1" w:themeTint="80" w:sz="2" w:space="0"/>
      </w:tblBorders>
    </w:tblPr>
    <w:tcPr>
      <w:shd w:val="clear" w:color="auto" w:fill="auto"/>
    </w:tcPr>
    <w:tblStylePr w:type="firstRow">
      <w:pPr>
        <w:jc w:val="left"/>
      </w:pPr>
      <w:tblPr/>
      <w:tcPr>
        <w:vAlign w:val="bottom"/>
      </w:tcPr>
    </w:tblStylePr>
  </w:style>
  <w:style w:type="character" w:styleId="FollowedHyperlink">
    <w:name w:val="FollowedHyperlink"/>
    <w:basedOn w:val="DefaultParagraphFont"/>
    <w:uiPriority w:val="99"/>
    <w:semiHidden/>
    <w:unhideWhenUsed/>
    <w:rsid w:val="005B6FAA"/>
    <w:rPr>
      <w:color w:val="9697BC" w:themeColor="followedHyperlink"/>
      <w:u w:val="single"/>
    </w:rPr>
  </w:style>
  <w:style w:type="paragraph" w:styleId="TableUnorderedList1" w:customStyle="1">
    <w:name w:val="Table Unordered List 1"/>
    <w:basedOn w:val="TableText"/>
    <w:uiPriority w:val="14"/>
    <w:qFormat/>
    <w:rsid w:val="005B6FAA"/>
    <w:pPr>
      <w:numPr>
        <w:numId w:val="1"/>
      </w:numPr>
      <w:ind w:left="181" w:hanging="181"/>
      <w:contextualSpacing/>
    </w:pPr>
    <w:rPr>
      <w:rFonts w:cstheme="minorHAnsi"/>
    </w:rPr>
  </w:style>
  <w:style w:type="paragraph" w:styleId="TableofFigures">
    <w:name w:val="table of figures"/>
    <w:basedOn w:val="Normal"/>
    <w:next w:val="Normal"/>
    <w:uiPriority w:val="99"/>
    <w:unhideWhenUsed/>
    <w:rsid w:val="005B6FAA"/>
    <w:pPr>
      <w:spacing w:after="0"/>
    </w:pPr>
  </w:style>
  <w:style w:type="paragraph" w:styleId="Author" w:customStyle="1">
    <w:name w:val="Author"/>
    <w:basedOn w:val="Normal"/>
    <w:next w:val="Para"/>
    <w:uiPriority w:val="31"/>
    <w:qFormat/>
    <w:rsid w:val="002610E9"/>
  </w:style>
  <w:style w:type="paragraph" w:styleId="TableHeading" w:customStyle="1">
    <w:name w:val="Table Heading"/>
    <w:basedOn w:val="TableText"/>
    <w:uiPriority w:val="13"/>
    <w:qFormat/>
    <w:rsid w:val="005B6FAA"/>
    <w:pPr>
      <w:spacing w:before="200" w:after="100"/>
    </w:pPr>
    <w:rPr>
      <w:rFonts w:asciiTheme="majorHAnsi" w:hAnsiTheme="majorHAnsi"/>
      <w:b/>
    </w:rPr>
  </w:style>
  <w:style w:type="paragraph" w:styleId="Date">
    <w:name w:val="Date"/>
    <w:basedOn w:val="Normal"/>
    <w:next w:val="Para"/>
    <w:link w:val="DateChar"/>
    <w:uiPriority w:val="31"/>
    <w:unhideWhenUsed/>
    <w:rsid w:val="005F3E8A"/>
  </w:style>
  <w:style w:type="character" w:styleId="DateChar" w:customStyle="1">
    <w:name w:val="Date Char"/>
    <w:basedOn w:val="DefaultParagraphFont"/>
    <w:link w:val="Date"/>
    <w:uiPriority w:val="31"/>
    <w:rsid w:val="005F3E8A"/>
  </w:style>
  <w:style w:type="paragraph" w:styleId="Multi-Level1" w:customStyle="1">
    <w:name w:val="Multi-Level 1"/>
    <w:basedOn w:val="Para"/>
    <w:uiPriority w:val="9"/>
    <w:qFormat/>
    <w:rsid w:val="006B45FF"/>
    <w:pPr>
      <w:numPr>
        <w:numId w:val="2"/>
      </w:numPr>
    </w:pPr>
  </w:style>
  <w:style w:type="paragraph" w:styleId="Multi-Level1Continuation" w:customStyle="1">
    <w:name w:val="Multi-Level 1 Continuation"/>
    <w:basedOn w:val="Para"/>
    <w:uiPriority w:val="9"/>
    <w:qFormat/>
    <w:rsid w:val="006B45FF"/>
    <w:pPr>
      <w:ind w:left="510"/>
    </w:pPr>
  </w:style>
  <w:style w:type="paragraph" w:styleId="Multi-Level2" w:customStyle="1">
    <w:name w:val="Multi-Level 2"/>
    <w:basedOn w:val="Para"/>
    <w:uiPriority w:val="9"/>
    <w:qFormat/>
    <w:rsid w:val="006B45FF"/>
    <w:pPr>
      <w:numPr>
        <w:ilvl w:val="1"/>
        <w:numId w:val="2"/>
      </w:numPr>
    </w:pPr>
  </w:style>
  <w:style w:type="paragraph" w:styleId="Multi-Level2Continuation" w:customStyle="1">
    <w:name w:val="Multi-Level 2 Continuation"/>
    <w:basedOn w:val="Para"/>
    <w:uiPriority w:val="9"/>
    <w:qFormat/>
    <w:rsid w:val="006B45FF"/>
    <w:pPr>
      <w:ind w:left="510"/>
    </w:pPr>
  </w:style>
  <w:style w:type="paragraph" w:styleId="Multi-Level3" w:customStyle="1">
    <w:name w:val="Multi-Level 3"/>
    <w:basedOn w:val="Para"/>
    <w:uiPriority w:val="9"/>
    <w:qFormat/>
    <w:rsid w:val="006B45FF"/>
    <w:pPr>
      <w:numPr>
        <w:ilvl w:val="2"/>
        <w:numId w:val="2"/>
      </w:numPr>
    </w:pPr>
  </w:style>
  <w:style w:type="paragraph" w:styleId="Multi-Level3Continuation" w:customStyle="1">
    <w:name w:val="Multi-Level 3 Continuation"/>
    <w:basedOn w:val="Para"/>
    <w:uiPriority w:val="9"/>
    <w:qFormat/>
    <w:rsid w:val="006B45FF"/>
    <w:pPr>
      <w:ind w:left="868"/>
    </w:pPr>
  </w:style>
  <w:style w:type="paragraph" w:styleId="Multi-Level4" w:customStyle="1">
    <w:name w:val="Multi-Level 4"/>
    <w:basedOn w:val="Para"/>
    <w:uiPriority w:val="9"/>
    <w:qFormat/>
    <w:rsid w:val="006B45FF"/>
    <w:pPr>
      <w:numPr>
        <w:ilvl w:val="3"/>
        <w:numId w:val="2"/>
      </w:numPr>
    </w:pPr>
  </w:style>
  <w:style w:type="paragraph" w:styleId="Multi-Level5Continuation" w:customStyle="1">
    <w:name w:val="Multi-Level 5 Continuation"/>
    <w:basedOn w:val="Para"/>
    <w:uiPriority w:val="9"/>
    <w:qFormat/>
    <w:rsid w:val="006B45FF"/>
    <w:pPr>
      <w:ind w:left="868"/>
    </w:pPr>
  </w:style>
  <w:style w:type="paragraph" w:styleId="Multi-Level4Continuation" w:customStyle="1">
    <w:name w:val="Multi-Level 4 Continuation"/>
    <w:basedOn w:val="Multi-Level5Continuation"/>
    <w:uiPriority w:val="9"/>
    <w:qFormat/>
    <w:rsid w:val="006B45FF"/>
    <w:pPr>
      <w:ind w:left="1225"/>
    </w:pPr>
  </w:style>
  <w:style w:type="paragraph" w:styleId="Multi-Level5" w:customStyle="1">
    <w:name w:val="Multi-Level 5"/>
    <w:basedOn w:val="Para"/>
    <w:uiPriority w:val="9"/>
    <w:qFormat/>
    <w:rsid w:val="006B45FF"/>
    <w:pPr>
      <w:numPr>
        <w:ilvl w:val="4"/>
        <w:numId w:val="2"/>
      </w:numPr>
    </w:pPr>
  </w:style>
  <w:style w:type="paragraph" w:styleId="Multi-Level6" w:customStyle="1">
    <w:name w:val="Multi-Level 6"/>
    <w:basedOn w:val="Para"/>
    <w:uiPriority w:val="9"/>
    <w:qFormat/>
    <w:rsid w:val="006B45FF"/>
    <w:pPr>
      <w:numPr>
        <w:ilvl w:val="5"/>
        <w:numId w:val="2"/>
      </w:numPr>
    </w:pPr>
  </w:style>
  <w:style w:type="paragraph" w:styleId="Multi-Level6Continuation" w:customStyle="1">
    <w:name w:val="Multi-Level 6 Continuation"/>
    <w:basedOn w:val="Para"/>
    <w:uiPriority w:val="9"/>
    <w:qFormat/>
    <w:rsid w:val="006B45FF"/>
    <w:pPr>
      <w:ind w:left="1225"/>
    </w:pPr>
  </w:style>
  <w:style w:type="table" w:styleId="VAMnolines" w:customStyle="1">
    <w:name w:val="VAM no lines"/>
    <w:basedOn w:val="TableNormal"/>
    <w:uiPriority w:val="99"/>
    <w:rsid w:val="008725DE"/>
    <w:pPr>
      <w:spacing w:after="0" w:line="240" w:lineRule="auto"/>
    </w:pPr>
    <w:tblPr/>
  </w:style>
  <w:style w:type="paragraph" w:styleId="OrderedList1" w:customStyle="1">
    <w:name w:val="Ordered List 1"/>
    <w:basedOn w:val="Para"/>
    <w:uiPriority w:val="9"/>
    <w:qFormat/>
    <w:rsid w:val="00B44DDD"/>
    <w:pPr>
      <w:numPr>
        <w:numId w:val="3"/>
      </w:numPr>
      <w:spacing w:line="220" w:lineRule="atLeast"/>
      <w:contextualSpacing/>
    </w:pPr>
  </w:style>
  <w:style w:type="paragraph" w:styleId="OrderedList2" w:customStyle="1">
    <w:name w:val="Ordered List 2"/>
    <w:basedOn w:val="Para"/>
    <w:uiPriority w:val="9"/>
    <w:qFormat/>
    <w:rsid w:val="00B44DDD"/>
    <w:pPr>
      <w:numPr>
        <w:ilvl w:val="1"/>
        <w:numId w:val="3"/>
      </w:numPr>
      <w:spacing w:line="220" w:lineRule="atLeast"/>
      <w:contextualSpacing/>
    </w:pPr>
  </w:style>
  <w:style w:type="paragraph" w:styleId="UnorderedList1" w:customStyle="1">
    <w:name w:val="Unordered List 1"/>
    <w:basedOn w:val="Para"/>
    <w:uiPriority w:val="9"/>
    <w:qFormat/>
    <w:rsid w:val="00B44DDD"/>
    <w:pPr>
      <w:numPr>
        <w:numId w:val="4"/>
      </w:numPr>
      <w:spacing w:line="220" w:lineRule="atLeast"/>
      <w:contextualSpacing/>
    </w:pPr>
  </w:style>
  <w:style w:type="paragraph" w:styleId="UnorderedList2" w:customStyle="1">
    <w:name w:val="Unordered List 2"/>
    <w:basedOn w:val="Para"/>
    <w:uiPriority w:val="9"/>
    <w:qFormat/>
    <w:rsid w:val="00B44DDD"/>
    <w:pPr>
      <w:numPr>
        <w:ilvl w:val="1"/>
        <w:numId w:val="4"/>
      </w:numPr>
      <w:spacing w:line="220" w:lineRule="atLeast"/>
      <w:contextualSpacing/>
    </w:pPr>
  </w:style>
  <w:style w:type="table" w:styleId="VATABLE01" w:customStyle="1">
    <w:name w:val="V&amp;A_TABLE_01"/>
    <w:basedOn w:val="TableNormal"/>
    <w:uiPriority w:val="99"/>
    <w:rsid w:val="00BD2EDF"/>
    <w:pPr>
      <w:spacing w:after="140" w:line="235" w:lineRule="auto"/>
      <w:ind w:left="57" w:right="57"/>
    </w:pPr>
    <w:tblP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0" w:type="dxa"/>
        <w:right w:w="0" w:type="dxa"/>
      </w:tblCellMar>
    </w:tblPr>
  </w:style>
  <w:style w:type="paragraph" w:styleId="ListParagraph">
    <w:name w:val="List Paragraph"/>
    <w:basedOn w:val="Normal"/>
    <w:uiPriority w:val="72"/>
    <w:unhideWhenUsed/>
    <w:qFormat/>
    <w:rsid w:val="00652AD9"/>
    <w:pPr>
      <w:ind w:left="720"/>
      <w:contextualSpacing/>
    </w:pPr>
  </w:style>
  <w:style w:type="character" w:styleId="UnresolvedMention">
    <w:name w:val="Unresolved Mention"/>
    <w:basedOn w:val="DefaultParagraphFont"/>
    <w:uiPriority w:val="99"/>
    <w:semiHidden/>
    <w:unhideWhenUsed/>
    <w:rsid w:val="00280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3536373">
      <w:bodyDiv w:val="1"/>
      <w:marLeft w:val="0"/>
      <w:marRight w:val="0"/>
      <w:marTop w:val="0"/>
      <w:marBottom w:val="0"/>
      <w:divBdr>
        <w:top w:val="none" w:sz="0" w:space="0" w:color="auto"/>
        <w:left w:val="none" w:sz="0" w:space="0" w:color="auto"/>
        <w:bottom w:val="none" w:sz="0" w:space="0" w:color="auto"/>
        <w:right w:val="none" w:sz="0" w:space="0" w:color="auto"/>
      </w:divBdr>
    </w:div>
    <w:div w:id="362752260">
      <w:bodyDiv w:val="1"/>
      <w:marLeft w:val="0"/>
      <w:marRight w:val="0"/>
      <w:marTop w:val="0"/>
      <w:marBottom w:val="0"/>
      <w:divBdr>
        <w:top w:val="none" w:sz="0" w:space="0" w:color="auto"/>
        <w:left w:val="none" w:sz="0" w:space="0" w:color="auto"/>
        <w:bottom w:val="none" w:sz="0" w:space="0" w:color="auto"/>
        <w:right w:val="none" w:sz="0" w:space="0" w:color="auto"/>
      </w:divBdr>
    </w:div>
    <w:div w:id="505635925">
      <w:bodyDiv w:val="1"/>
      <w:marLeft w:val="0"/>
      <w:marRight w:val="0"/>
      <w:marTop w:val="0"/>
      <w:marBottom w:val="0"/>
      <w:divBdr>
        <w:top w:val="none" w:sz="0" w:space="0" w:color="auto"/>
        <w:left w:val="none" w:sz="0" w:space="0" w:color="auto"/>
        <w:bottom w:val="none" w:sz="0" w:space="0" w:color="auto"/>
        <w:right w:val="none" w:sz="0" w:space="0" w:color="auto"/>
      </w:divBdr>
    </w:div>
    <w:div w:id="1067722952">
      <w:bodyDiv w:val="1"/>
      <w:marLeft w:val="0"/>
      <w:marRight w:val="0"/>
      <w:marTop w:val="0"/>
      <w:marBottom w:val="0"/>
      <w:divBdr>
        <w:top w:val="none" w:sz="0" w:space="0" w:color="auto"/>
        <w:left w:val="none" w:sz="0" w:space="0" w:color="auto"/>
        <w:bottom w:val="none" w:sz="0" w:space="0" w:color="auto"/>
        <w:right w:val="none" w:sz="0" w:space="0" w:color="auto"/>
      </w:divBdr>
    </w:div>
    <w:div w:id="107270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mailto:researchsupport@glam.ox.ac.uk" TargetMode="Externa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mailto:researchsupport@glam.ox.ac.uk" TargetMode="External" Id="rId25" /><Relationship Type="http://schemas.openxmlformats.org/officeDocument/2006/relationships/customXml" Target="../customXml/item2.xml" Id="rId2" /><Relationship Type="http://schemas.openxmlformats.org/officeDocument/2006/relationships/header" Target="header3.xml" Id="rId16" /><Relationship Type="http://schemas.microsoft.com/office/2016/09/relationships/commentsIds" Target="commentsIds.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researchsupport@glam.ox.ac.uk" TargetMode="External" Id="rId11" /><Relationship Type="http://schemas.openxmlformats.org/officeDocument/2006/relationships/hyperlink" Target="https://www.ukri.org/publications/statement-of-expectations-for-postgraduate-training/" TargetMode="Externa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hyperlink" Target="https://www.ukri.org/manage-your-award/meeting-ukri-terms-and-conditions-for-funding/ahrc-studentships-requirements-for-research-organisations-and-award-holders/research-training-frameworks/" TargetMode="External" Id="rId23" /><Relationship Type="http://schemas.openxmlformats.org/officeDocument/2006/relationships/footer" Target="footer4.xml" Id="rId28" /><Relationship Type="http://schemas.openxmlformats.org/officeDocument/2006/relationships/endnotes" Target="endnotes.xml" Id="rId10" /><Relationship Type="http://schemas.microsoft.com/office/2011/relationships/commentsExtended" Target="commentsExtended.xm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ukri.org/publications/ahrc-equality-diversity-and-inclusion-action-plan/" TargetMode="External" Id="rId22" /><Relationship Type="http://schemas.openxmlformats.org/officeDocument/2006/relationships/hyperlink" Target="https://www.socsci.ox.ac.uk/rkeei" TargetMode="External" Id="rId27" /><Relationship Type="http://schemas.microsoft.com/office/2011/relationships/people" Target="people.xml" Id="rId30"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cox\OneDrive%20-%20Victoria%20and%20Albert%20Museum\Documents\V&amp;A%20Templates%202024\V&amp;A%20Document%20with%20title%20and%20contents.dotx" TargetMode="External"/></Relationships>
</file>

<file path=word/theme/theme1.xml><?xml version="1.0" encoding="utf-8"?>
<a:theme xmlns:a="http://schemas.openxmlformats.org/drawingml/2006/main" xmlns:thm15="http://schemas.microsoft.com/office/thememl/2012/main" name="Office Theme">
  <a:themeElements>
    <a:clrScheme name="V&amp;A Brand Colours 2023">
      <a:dk1>
        <a:srgbClr val="131313"/>
      </a:dk1>
      <a:lt1>
        <a:srgbClr val="FFFFFF"/>
      </a:lt1>
      <a:dk2>
        <a:srgbClr val="810E01"/>
      </a:dk2>
      <a:lt2>
        <a:srgbClr val="F4EAD3"/>
      </a:lt2>
      <a:accent1>
        <a:srgbClr val="05B1E9"/>
      </a:accent1>
      <a:accent2>
        <a:srgbClr val="EEA9C8"/>
      </a:accent2>
      <a:accent3>
        <a:srgbClr val="006733"/>
      </a:accent3>
      <a:accent4>
        <a:srgbClr val="FA5427"/>
      </a:accent4>
      <a:accent5>
        <a:srgbClr val="E6E32A"/>
      </a:accent5>
      <a:accent6>
        <a:srgbClr val="291F62"/>
      </a:accent6>
      <a:hlink>
        <a:srgbClr val="6556F5"/>
      </a:hlink>
      <a:folHlink>
        <a:srgbClr val="9697BC"/>
      </a:folHlink>
    </a:clrScheme>
    <a:fontScheme name="V&amp;A - Spiller">
      <a:majorFont>
        <a:latin typeface="Spiller Office TT"/>
        <a:ea typeface=""/>
        <a:cs typeface=""/>
      </a:majorFont>
      <a:minorFont>
        <a:latin typeface="Spiller Office T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C1E4398EF135419A3165938B749AA6" ma:contentTypeVersion="10" ma:contentTypeDescription="Create a new document." ma:contentTypeScope="" ma:versionID="a333f515760cd6497b4f98088d7fa75e">
  <xsd:schema xmlns:xsd="http://www.w3.org/2001/XMLSchema" xmlns:xs="http://www.w3.org/2001/XMLSchema" xmlns:p="http://schemas.microsoft.com/office/2006/metadata/properties" xmlns:ns2="7305c611-333f-49be-8736-6fbe55ac554b" xmlns:ns3="251cae5e-6c7c-4679-8e9d-f45e368318c6" targetNamespace="http://schemas.microsoft.com/office/2006/metadata/properties" ma:root="true" ma:fieldsID="f7ce227d01321d2ac3296ef20e1fbd36" ns2:_="" ns3:_="">
    <xsd:import namespace="7305c611-333f-49be-8736-6fbe55ac554b"/>
    <xsd:import namespace="251cae5e-6c7c-4679-8e9d-f45e36831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5c611-333f-49be-8736-6fbe55ac5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1cae5e-6c7c-4679-8e9d-f45e368318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6276b3-bffc-4d20-9a79-81b6fea36796}" ma:internalName="TaxCatchAll" ma:showField="CatchAllData" ma:web="251cae5e-6c7c-4679-8e9d-f45e368318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51cae5e-6c7c-4679-8e9d-f45e368318c6" xsi:nil="true"/>
    <lcf76f155ced4ddcb4097134ff3c332f xmlns="7305c611-333f-49be-8736-6fbe55ac55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3E4A41-1F99-433D-8C0F-5DADF9823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5c611-333f-49be-8736-6fbe55ac554b"/>
    <ds:schemaRef ds:uri="251cae5e-6c7c-4679-8e9d-f45e3683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04F36E-9C8C-4592-A6C9-B85E3795A662}">
  <ds:schemaRefs>
    <ds:schemaRef ds:uri="http://schemas.microsoft.com/sharepoint/v3/contenttype/forms"/>
  </ds:schemaRefs>
</ds:datastoreItem>
</file>

<file path=customXml/itemProps3.xml><?xml version="1.0" encoding="utf-8"?>
<ds:datastoreItem xmlns:ds="http://schemas.openxmlformats.org/officeDocument/2006/customXml" ds:itemID="{0C61617F-B104-40E5-AEB9-C72263153972}">
  <ds:schemaRefs>
    <ds:schemaRef ds:uri="http://schemas.openxmlformats.org/officeDocument/2006/bibliography"/>
  </ds:schemaRefs>
</ds:datastoreItem>
</file>

<file path=customXml/itemProps4.xml><?xml version="1.0" encoding="utf-8"?>
<ds:datastoreItem xmlns:ds="http://schemas.openxmlformats.org/officeDocument/2006/customXml" ds:itemID="{23563179-A082-4649-A377-5BDC08EFACE4}">
  <ds:schemaRefs>
    <ds:schemaRef ds:uri="http://schemas.microsoft.com/office/2006/metadata/properties"/>
    <ds:schemaRef ds:uri="http://schemas.microsoft.com/office/infopath/2007/PartnerControls"/>
    <ds:schemaRef ds:uri="251cae5e-6c7c-4679-8e9d-f45e368318c6"/>
    <ds:schemaRef ds:uri="7305c611-333f-49be-8736-6fbe55ac554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C:\Users\ocox\OneDrive - Victoria and Albert Museum\Documents\V&amp;A Templates 2024\V&amp;A Document with title and contents.dotx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Cox</dc:creator>
  <cp:keywords/>
  <dc:description/>
  <cp:lastModifiedBy>Harriet Warburton</cp:lastModifiedBy>
  <cp:revision>340</cp:revision>
  <dcterms:created xsi:type="dcterms:W3CDTF">2025-09-03T13:30:00Z</dcterms:created>
  <dcterms:modified xsi:type="dcterms:W3CDTF">2026-09-01T10:34:31Z</dcterms:modified>
  <cp:version>12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o">
    <vt:lpwstr>V12</vt:lpwstr>
  </property>
  <property fmtid="{D5CDD505-2E9C-101B-9397-08002B2CF9AE}" pid="3" name="Version date">
    <vt:filetime>2024-02-22T10:00:00Z</vt:filetime>
  </property>
  <property fmtid="{D5CDD505-2E9C-101B-9397-08002B2CF9AE}" pid="4" name="MediaServiceImageTags">
    <vt:lpwstr/>
  </property>
  <property fmtid="{D5CDD505-2E9C-101B-9397-08002B2CF9AE}" pid="5" name="ContentTypeId">
    <vt:lpwstr>0x01010020C1E4398EF135419A3165938B749AA6</vt:lpwstr>
  </property>
</Properties>
</file>